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4839A4" w14:paraId="6ACF3CEB" w14:textId="77777777" w:rsidTr="00AF5553">
        <w:tc>
          <w:tcPr>
            <w:tcW w:w="9211" w:type="dxa"/>
          </w:tcPr>
          <w:p w14:paraId="6ACF3CEA" w14:textId="70DEF3F8" w:rsidR="004839A4" w:rsidRPr="004839A4" w:rsidRDefault="004839A4" w:rsidP="002B1DC2">
            <w:pPr>
              <w:pStyle w:val="Kopfzeile"/>
              <w:tabs>
                <w:tab w:val="clear" w:pos="4153"/>
                <w:tab w:val="clear" w:pos="8306"/>
              </w:tabs>
              <w:spacing w:before="40" w:after="40"/>
              <w:jc w:val="center"/>
              <w:outlineLvl w:val="0"/>
              <w:rPr>
                <w:rFonts w:ascii="Arial" w:hAnsi="Arial"/>
                <w:b/>
                <w:sz w:val="20"/>
              </w:rPr>
            </w:pPr>
            <w:r w:rsidRPr="00793366">
              <w:rPr>
                <w:rFonts w:ascii="Arial" w:hAnsi="Arial"/>
                <w:b/>
                <w:sz w:val="20"/>
              </w:rPr>
              <w:t xml:space="preserve">The application form must be submitted by E-mail to </w:t>
            </w:r>
            <w:hyperlink r:id="rId10" w:history="1">
              <w:r w:rsidR="002B1DC2" w:rsidRPr="00226202">
                <w:rPr>
                  <w:rStyle w:val="Hyperlink"/>
                  <w:rFonts w:ascii="Arial" w:hAnsi="Arial"/>
                  <w:b/>
                  <w:sz w:val="20"/>
                </w:rPr>
                <w:t>CavX@i-med.ac.at</w:t>
              </w:r>
            </w:hyperlink>
          </w:p>
        </w:tc>
      </w:tr>
    </w:tbl>
    <w:p w14:paraId="6ACF3CEC" w14:textId="77777777" w:rsidR="00002C74" w:rsidRDefault="00002C74">
      <w:pPr>
        <w:pStyle w:val="Kopfzeile"/>
        <w:tabs>
          <w:tab w:val="clear" w:pos="4153"/>
          <w:tab w:val="clear" w:pos="8306"/>
        </w:tabs>
        <w:rPr>
          <w:rFonts w:ascii="Times New Roman" w:hAnsi="Times New Roman"/>
        </w:rPr>
      </w:pPr>
    </w:p>
    <w:tbl>
      <w:tblPr>
        <w:tblpPr w:leftFromText="141" w:rightFromText="141" w:vertAnchor="text" w:horzAnchor="margin" w:tblpY="28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5"/>
        <w:gridCol w:w="571"/>
        <w:gridCol w:w="286"/>
        <w:gridCol w:w="2536"/>
        <w:gridCol w:w="318"/>
        <w:gridCol w:w="1889"/>
        <w:gridCol w:w="203"/>
        <w:gridCol w:w="283"/>
        <w:gridCol w:w="1701"/>
      </w:tblGrid>
      <w:tr w:rsidR="004839A4" w14:paraId="6ACF3CEE" w14:textId="77777777" w:rsidTr="00AF5553">
        <w:trPr>
          <w:trHeight w:val="367"/>
        </w:trPr>
        <w:tc>
          <w:tcPr>
            <w:tcW w:w="9142" w:type="dxa"/>
            <w:gridSpan w:val="9"/>
            <w:shd w:val="clear" w:color="auto" w:fill="D9D9D9"/>
          </w:tcPr>
          <w:p w14:paraId="6ACF3CED" w14:textId="77777777" w:rsidR="004839A4" w:rsidRPr="00B374A7" w:rsidRDefault="004839A4" w:rsidP="004839A4">
            <w:pPr>
              <w:pStyle w:val="Kopfzeile"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/>
                <w:b/>
              </w:rPr>
            </w:pPr>
            <w:r w:rsidRPr="00B374A7">
              <w:rPr>
                <w:rFonts w:ascii="Arial" w:hAnsi="Arial"/>
                <w:b/>
              </w:rPr>
              <w:t>General Information</w:t>
            </w:r>
            <w:r w:rsidR="00B374A7" w:rsidRPr="00B374A7">
              <w:rPr>
                <w:rFonts w:ascii="Arial" w:hAnsi="Arial"/>
                <w:b/>
              </w:rPr>
              <w:t>:</w:t>
            </w:r>
          </w:p>
        </w:tc>
      </w:tr>
      <w:tr w:rsidR="004839A4" w14:paraId="6ACF3CF0" w14:textId="77777777" w:rsidTr="00AF5553">
        <w:trPr>
          <w:trHeight w:val="344"/>
        </w:trPr>
        <w:tc>
          <w:tcPr>
            <w:tcW w:w="9142" w:type="dxa"/>
            <w:gridSpan w:val="9"/>
            <w:shd w:val="clear" w:color="auto" w:fill="D9D9D9"/>
          </w:tcPr>
          <w:p w14:paraId="6ACF3CEF" w14:textId="77777777" w:rsidR="004839A4" w:rsidRDefault="004839A4" w:rsidP="004839A4">
            <w:pPr>
              <w:spacing w:before="40" w:after="40"/>
              <w:rPr>
                <w:rFonts w:ascii="Arial" w:hAnsi="Arial"/>
              </w:rPr>
            </w:pPr>
            <w:r>
              <w:rPr>
                <w:rFonts w:ascii="Arial" w:hAnsi="Arial"/>
              </w:rPr>
              <w:t>Applicant</w:t>
            </w:r>
          </w:p>
        </w:tc>
      </w:tr>
      <w:tr w:rsidR="004839A4" w14:paraId="6ACF3CF7" w14:textId="77777777" w:rsidTr="00AF5553">
        <w:trPr>
          <w:trHeight w:val="581"/>
        </w:trPr>
        <w:tc>
          <w:tcPr>
            <w:tcW w:w="1926" w:type="dxa"/>
            <w:gridSpan w:val="2"/>
          </w:tcPr>
          <w:p w14:paraId="6ACF3CF1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Title:</w:t>
            </w:r>
          </w:p>
          <w:p w14:paraId="6ACF3CF2" w14:textId="77777777" w:rsidR="004839A4" w:rsidRPr="00916C33" w:rsidRDefault="00C149BF" w:rsidP="004839A4">
            <w:pPr>
              <w:spacing w:before="40" w:after="40"/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B374A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140" w:type="dxa"/>
            <w:gridSpan w:val="3"/>
          </w:tcPr>
          <w:p w14:paraId="6ACF3CF3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  <w:lang w:val="en-GB"/>
              </w:rPr>
            </w:pPr>
            <w:r>
              <w:rPr>
                <w:rFonts w:ascii="Arial" w:hAnsi="Arial"/>
                <w:sz w:val="16"/>
                <w:lang w:val="en-GB"/>
              </w:rPr>
              <w:t>First (given) name:</w:t>
            </w:r>
          </w:p>
          <w:p w14:paraId="6ACF3CF4" w14:textId="77777777" w:rsidR="004839A4" w:rsidRDefault="00C149BF" w:rsidP="004839A4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 w:rsidR="00B374A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076" w:type="dxa"/>
            <w:gridSpan w:val="4"/>
          </w:tcPr>
          <w:p w14:paraId="6ACF3CF5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Last (family) name:</w:t>
            </w:r>
          </w:p>
          <w:p w14:paraId="6ACF3CF6" w14:textId="77777777" w:rsidR="004839A4" w:rsidRDefault="00C149BF" w:rsidP="004839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="00B374A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4839A4" w14:paraId="6ACF3CFE" w14:textId="77777777" w:rsidTr="00AF5553">
        <w:trPr>
          <w:cantSplit/>
          <w:trHeight w:val="566"/>
        </w:trPr>
        <w:tc>
          <w:tcPr>
            <w:tcW w:w="1926" w:type="dxa"/>
            <w:gridSpan w:val="2"/>
          </w:tcPr>
          <w:p w14:paraId="6ACF3CF8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Age:</w:t>
            </w:r>
          </w:p>
          <w:p w14:paraId="6ACF3CF9" w14:textId="77777777" w:rsidR="004839A4" w:rsidRDefault="00C149BF" w:rsidP="004839A4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CC79C1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C79C1">
              <w:rPr>
                <w:noProof/>
                <w:sz w:val="22"/>
                <w:szCs w:val="22"/>
              </w:rPr>
              <w:t> </w:t>
            </w:r>
            <w:r w:rsidR="00CC79C1">
              <w:rPr>
                <w:noProof/>
                <w:sz w:val="22"/>
                <w:szCs w:val="22"/>
              </w:rPr>
              <w:t> </w:t>
            </w:r>
            <w:r w:rsidR="00CC79C1">
              <w:rPr>
                <w:noProof/>
                <w:sz w:val="22"/>
                <w:szCs w:val="22"/>
              </w:rPr>
              <w:t> </w:t>
            </w:r>
            <w:r w:rsidR="00CC79C1">
              <w:rPr>
                <w:noProof/>
                <w:sz w:val="22"/>
                <w:szCs w:val="22"/>
              </w:rPr>
              <w:t> </w:t>
            </w:r>
            <w:r w:rsidR="00CC79C1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140" w:type="dxa"/>
            <w:gridSpan w:val="3"/>
          </w:tcPr>
          <w:p w14:paraId="6ACF3CFA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Date of birth (dd/mm/yyyy):</w:t>
            </w:r>
          </w:p>
          <w:p w14:paraId="6ACF3CFB" w14:textId="77777777" w:rsidR="004839A4" w:rsidRDefault="00C149BF" w:rsidP="00CC79C1">
            <w:pPr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CC79C1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C79C1">
              <w:rPr>
                <w:noProof/>
                <w:sz w:val="22"/>
                <w:szCs w:val="22"/>
              </w:rPr>
              <w:t> </w:t>
            </w:r>
            <w:r w:rsidR="00CC79C1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 w:rsidR="00CC79C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CC79C1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C79C1">
              <w:rPr>
                <w:noProof/>
                <w:sz w:val="22"/>
                <w:szCs w:val="22"/>
              </w:rPr>
              <w:t> </w:t>
            </w:r>
            <w:r w:rsidR="00CC79C1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 w:rsidR="00CC79C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CC79C1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C79C1">
              <w:rPr>
                <w:noProof/>
                <w:sz w:val="22"/>
                <w:szCs w:val="22"/>
              </w:rPr>
              <w:t> </w:t>
            </w:r>
            <w:r w:rsidR="00CC79C1">
              <w:rPr>
                <w:noProof/>
                <w:sz w:val="22"/>
                <w:szCs w:val="22"/>
              </w:rPr>
              <w:t> </w:t>
            </w:r>
            <w:r w:rsidR="00CC79C1">
              <w:rPr>
                <w:noProof/>
                <w:sz w:val="22"/>
                <w:szCs w:val="22"/>
              </w:rPr>
              <w:t> </w:t>
            </w:r>
            <w:r w:rsidR="00CC79C1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076" w:type="dxa"/>
            <w:gridSpan w:val="4"/>
          </w:tcPr>
          <w:p w14:paraId="6ACF3CFC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Nationality:</w:t>
            </w:r>
          </w:p>
          <w:p w14:paraId="6ACF3CFD" w14:textId="77777777" w:rsidR="004839A4" w:rsidRDefault="00C149BF" w:rsidP="004839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4839A4" w14:paraId="6ACF3D05" w14:textId="77777777" w:rsidTr="00AF5553">
        <w:trPr>
          <w:cantSplit/>
          <w:trHeight w:val="551"/>
        </w:trPr>
        <w:tc>
          <w:tcPr>
            <w:tcW w:w="1926" w:type="dxa"/>
            <w:gridSpan w:val="2"/>
          </w:tcPr>
          <w:p w14:paraId="6ACF3CFF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Gender:</w:t>
            </w:r>
          </w:p>
          <w:p w14:paraId="6ACF3D00" w14:textId="77777777" w:rsidR="004839A4" w:rsidRDefault="00C149BF" w:rsidP="004839A4">
            <w:pPr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140" w:type="dxa"/>
            <w:gridSpan w:val="3"/>
          </w:tcPr>
          <w:p w14:paraId="6ACF3D01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Family status:</w:t>
            </w:r>
          </w:p>
          <w:p w14:paraId="6ACF3D02" w14:textId="77777777" w:rsidR="004839A4" w:rsidRDefault="00C149BF" w:rsidP="004839A4">
            <w:pPr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076" w:type="dxa"/>
            <w:gridSpan w:val="4"/>
          </w:tcPr>
          <w:p w14:paraId="6ACF3D03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Number of children:</w:t>
            </w:r>
          </w:p>
          <w:p w14:paraId="6ACF3D04" w14:textId="77777777" w:rsidR="004839A4" w:rsidRDefault="00C149BF" w:rsidP="004839A4">
            <w:pPr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4839A4" w14:paraId="6ACF3D0C" w14:textId="77777777" w:rsidTr="00AF5553">
        <w:trPr>
          <w:trHeight w:val="551"/>
        </w:trPr>
        <w:tc>
          <w:tcPr>
            <w:tcW w:w="4748" w:type="dxa"/>
            <w:gridSpan w:val="4"/>
          </w:tcPr>
          <w:p w14:paraId="6ACF3D06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E-Mail:</w:t>
            </w:r>
          </w:p>
          <w:p w14:paraId="6ACF3D07" w14:textId="77777777" w:rsidR="004839A4" w:rsidRDefault="00C149BF" w:rsidP="004839A4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10" w:type="dxa"/>
            <w:gridSpan w:val="3"/>
          </w:tcPr>
          <w:p w14:paraId="6ACF3D08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Phone number:</w:t>
            </w:r>
          </w:p>
          <w:p w14:paraId="6ACF3D09" w14:textId="77777777" w:rsidR="004839A4" w:rsidRDefault="00C149BF" w:rsidP="004839A4">
            <w:pPr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B374A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984" w:type="dxa"/>
            <w:gridSpan w:val="2"/>
          </w:tcPr>
          <w:p w14:paraId="6ACF3D0A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Fax number:</w:t>
            </w:r>
          </w:p>
          <w:p w14:paraId="6ACF3D0B" w14:textId="77777777" w:rsidR="004839A4" w:rsidRDefault="00C149BF" w:rsidP="004839A4">
            <w:pPr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B374A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 w:rsidR="00B374A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4839A4" w14:paraId="6ACF3D13" w14:textId="77777777" w:rsidTr="00AF5553">
        <w:trPr>
          <w:trHeight w:val="597"/>
        </w:trPr>
        <w:tc>
          <w:tcPr>
            <w:tcW w:w="4748" w:type="dxa"/>
            <w:gridSpan w:val="4"/>
          </w:tcPr>
          <w:p w14:paraId="6ACF3D0D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Native language:</w:t>
            </w:r>
          </w:p>
          <w:p w14:paraId="6ACF3D0E" w14:textId="77777777" w:rsidR="004839A4" w:rsidRDefault="00C149BF" w:rsidP="004839A4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10" w:type="dxa"/>
            <w:gridSpan w:val="3"/>
          </w:tcPr>
          <w:p w14:paraId="6ACF3D0F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English language:</w:t>
            </w:r>
          </w:p>
          <w:p w14:paraId="6ACF3D10" w14:textId="77777777" w:rsidR="004839A4" w:rsidRPr="000E267D" w:rsidRDefault="000E267D" w:rsidP="00552B24">
            <w:pPr>
              <w:spacing w:before="22" w:after="22"/>
              <w:rPr>
                <w:sz w:val="22"/>
                <w:szCs w:val="22"/>
              </w:rPr>
            </w:pPr>
            <w:r w:rsidRPr="000E267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native"/>
                    <w:listEntry w:val="fluent (2nd language)"/>
                    <w:listEntry w:val="basic"/>
                    <w:listEntry w:val="no"/>
                  </w:ddList>
                </w:ffData>
              </w:fldChar>
            </w:r>
            <w:r w:rsidRPr="000E267D">
              <w:rPr>
                <w:sz w:val="22"/>
                <w:szCs w:val="22"/>
              </w:rPr>
              <w:instrText xml:space="preserve"> FORMDROPDOWN </w:instrText>
            </w:r>
            <w:r w:rsidR="00355CD2">
              <w:rPr>
                <w:sz w:val="22"/>
                <w:szCs w:val="22"/>
              </w:rPr>
            </w:r>
            <w:r w:rsidR="00355CD2">
              <w:rPr>
                <w:sz w:val="22"/>
                <w:szCs w:val="22"/>
              </w:rPr>
              <w:fldChar w:fldCharType="separate"/>
            </w:r>
            <w:r w:rsidRPr="000E267D">
              <w:rPr>
                <w:sz w:val="22"/>
                <w:szCs w:val="22"/>
              </w:rPr>
              <w:fldChar w:fldCharType="end"/>
            </w:r>
          </w:p>
        </w:tc>
        <w:tc>
          <w:tcPr>
            <w:tcW w:w="1984" w:type="dxa"/>
            <w:gridSpan w:val="2"/>
          </w:tcPr>
          <w:p w14:paraId="6ACF3D11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German language</w:t>
            </w:r>
            <w:r>
              <w:rPr>
                <w:rStyle w:val="Funotenzeichen"/>
                <w:rFonts w:ascii="Arial" w:hAnsi="Arial"/>
                <w:sz w:val="16"/>
              </w:rPr>
              <w:footnoteReference w:id="1"/>
            </w:r>
            <w:r>
              <w:rPr>
                <w:rFonts w:ascii="Arial" w:hAnsi="Arial"/>
                <w:sz w:val="16"/>
              </w:rPr>
              <w:t>:</w:t>
            </w:r>
          </w:p>
          <w:p w14:paraId="6ACF3D12" w14:textId="77777777" w:rsidR="004839A4" w:rsidRPr="000E267D" w:rsidRDefault="000E267D" w:rsidP="004839A4">
            <w:pPr>
              <w:spacing w:after="40"/>
              <w:rPr>
                <w:sz w:val="22"/>
                <w:szCs w:val="22"/>
              </w:rPr>
            </w:pPr>
            <w:r w:rsidRPr="000E267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native"/>
                    <w:listEntry w:val="fluent (2nd language)"/>
                    <w:listEntry w:val="basic"/>
                    <w:listEntry w:val="no"/>
                  </w:ddList>
                </w:ffData>
              </w:fldChar>
            </w:r>
            <w:r w:rsidRPr="000E267D">
              <w:rPr>
                <w:sz w:val="22"/>
                <w:szCs w:val="22"/>
              </w:rPr>
              <w:instrText xml:space="preserve"> FORMDROPDOWN </w:instrText>
            </w:r>
            <w:r w:rsidR="00355CD2">
              <w:rPr>
                <w:sz w:val="22"/>
                <w:szCs w:val="22"/>
              </w:rPr>
            </w:r>
            <w:r w:rsidR="00355CD2">
              <w:rPr>
                <w:sz w:val="22"/>
                <w:szCs w:val="22"/>
              </w:rPr>
              <w:fldChar w:fldCharType="separate"/>
            </w:r>
            <w:r w:rsidRPr="000E267D">
              <w:rPr>
                <w:sz w:val="22"/>
                <w:szCs w:val="22"/>
              </w:rPr>
              <w:fldChar w:fldCharType="end"/>
            </w:r>
          </w:p>
        </w:tc>
      </w:tr>
      <w:tr w:rsidR="004839A4" w14:paraId="6ACF3D15" w14:textId="77777777" w:rsidTr="00AF5553">
        <w:trPr>
          <w:trHeight w:val="122"/>
        </w:trPr>
        <w:tc>
          <w:tcPr>
            <w:tcW w:w="9142" w:type="dxa"/>
            <w:gridSpan w:val="9"/>
          </w:tcPr>
          <w:p w14:paraId="6ACF3D14" w14:textId="77777777" w:rsidR="004839A4" w:rsidRDefault="004839A4" w:rsidP="004839A4">
            <w:pPr>
              <w:rPr>
                <w:rFonts w:ascii="Arial" w:hAnsi="Arial"/>
                <w:sz w:val="10"/>
              </w:rPr>
            </w:pPr>
          </w:p>
        </w:tc>
      </w:tr>
      <w:tr w:rsidR="004839A4" w14:paraId="6ACF3D17" w14:textId="77777777" w:rsidTr="00AF5553">
        <w:trPr>
          <w:trHeight w:val="352"/>
        </w:trPr>
        <w:tc>
          <w:tcPr>
            <w:tcW w:w="9142" w:type="dxa"/>
            <w:gridSpan w:val="9"/>
            <w:shd w:val="clear" w:color="auto" w:fill="D9D9D9"/>
          </w:tcPr>
          <w:p w14:paraId="6ACF3D16" w14:textId="77777777" w:rsidR="004839A4" w:rsidRDefault="004839A4" w:rsidP="004839A4">
            <w:pPr>
              <w:pStyle w:val="Kopfzeile"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/>
              </w:rPr>
            </w:pPr>
            <w:r>
              <w:rPr>
                <w:rFonts w:ascii="Arial" w:hAnsi="Arial"/>
              </w:rPr>
              <w:t>Field of degree:</w:t>
            </w:r>
          </w:p>
        </w:tc>
      </w:tr>
      <w:tr w:rsidR="004839A4" w14:paraId="6ACF3D1E" w14:textId="77777777" w:rsidTr="00AF5553">
        <w:trPr>
          <w:trHeight w:val="566"/>
        </w:trPr>
        <w:tc>
          <w:tcPr>
            <w:tcW w:w="2212" w:type="dxa"/>
            <w:gridSpan w:val="3"/>
          </w:tcPr>
          <w:p w14:paraId="6ACF3D18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Degree (highest):</w:t>
            </w:r>
          </w:p>
          <w:p w14:paraId="6ACF3D19" w14:textId="77777777" w:rsidR="004839A4" w:rsidRDefault="00C149BF" w:rsidP="004839A4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743" w:type="dxa"/>
            <w:gridSpan w:val="3"/>
          </w:tcPr>
          <w:p w14:paraId="6ACF3D1A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Subject/field:</w:t>
            </w:r>
          </w:p>
          <w:p w14:paraId="6ACF3D1B" w14:textId="77777777" w:rsidR="004839A4" w:rsidRDefault="00C149BF" w:rsidP="004839A4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87" w:type="dxa"/>
            <w:gridSpan w:val="3"/>
          </w:tcPr>
          <w:p w14:paraId="6ACF3D1C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Date issued (dd/mm/yyyy):</w:t>
            </w:r>
          </w:p>
          <w:p w14:paraId="6ACF3D1D" w14:textId="77777777" w:rsidR="004839A4" w:rsidRDefault="00C149BF" w:rsidP="004839A4"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 w:rsidR="007C093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 w:rsidR="007C093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4839A4" w14:paraId="6ACF3D25" w14:textId="77777777" w:rsidTr="00AF5553">
        <w:trPr>
          <w:trHeight w:val="551"/>
        </w:trPr>
        <w:tc>
          <w:tcPr>
            <w:tcW w:w="2212" w:type="dxa"/>
            <w:gridSpan w:val="3"/>
          </w:tcPr>
          <w:p w14:paraId="6ACF3D1F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Degree (other):</w:t>
            </w:r>
          </w:p>
          <w:p w14:paraId="6ACF3D20" w14:textId="77777777" w:rsidR="004839A4" w:rsidRDefault="00C149BF" w:rsidP="004839A4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743" w:type="dxa"/>
            <w:gridSpan w:val="3"/>
          </w:tcPr>
          <w:p w14:paraId="6ACF3D21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Subject/field:</w:t>
            </w:r>
          </w:p>
          <w:p w14:paraId="6ACF3D22" w14:textId="77777777" w:rsidR="004839A4" w:rsidRDefault="00C149BF" w:rsidP="004839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87" w:type="dxa"/>
            <w:gridSpan w:val="3"/>
          </w:tcPr>
          <w:p w14:paraId="6ACF3D23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Date issued (dd/mm/yyyy):</w:t>
            </w:r>
          </w:p>
          <w:p w14:paraId="6ACF3D24" w14:textId="77777777" w:rsidR="004839A4" w:rsidRDefault="00C149BF" w:rsidP="004839A4"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 w:rsidR="007C093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 w:rsidR="007C093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4839A4" w14:paraId="6ACF3D27" w14:textId="77777777" w:rsidTr="00AF5553">
        <w:trPr>
          <w:trHeight w:val="122"/>
        </w:trPr>
        <w:tc>
          <w:tcPr>
            <w:tcW w:w="9142" w:type="dxa"/>
            <w:gridSpan w:val="9"/>
          </w:tcPr>
          <w:p w14:paraId="6ACF3D26" w14:textId="77777777" w:rsidR="004839A4" w:rsidRDefault="004839A4" w:rsidP="004839A4">
            <w:pPr>
              <w:rPr>
                <w:rFonts w:ascii="Arial" w:hAnsi="Arial"/>
                <w:sz w:val="10"/>
              </w:rPr>
            </w:pPr>
          </w:p>
        </w:tc>
      </w:tr>
      <w:tr w:rsidR="004839A4" w14:paraId="6ACF3D29" w14:textId="77777777" w:rsidTr="00AF5553">
        <w:trPr>
          <w:trHeight w:val="352"/>
        </w:trPr>
        <w:tc>
          <w:tcPr>
            <w:tcW w:w="9142" w:type="dxa"/>
            <w:gridSpan w:val="9"/>
            <w:shd w:val="clear" w:color="auto" w:fill="D9D9D9"/>
          </w:tcPr>
          <w:p w14:paraId="6ACF3D28" w14:textId="40F49B1B" w:rsidR="004839A4" w:rsidRDefault="004839A4" w:rsidP="0021172B">
            <w:pPr>
              <w:pStyle w:val="Kopfzeile"/>
              <w:tabs>
                <w:tab w:val="clear" w:pos="4153"/>
                <w:tab w:val="clear" w:pos="8306"/>
                <w:tab w:val="left" w:pos="6240"/>
              </w:tabs>
              <w:spacing w:before="40" w:after="40"/>
              <w:rPr>
                <w:rFonts w:ascii="Arial" w:hAnsi="Arial"/>
              </w:rPr>
            </w:pPr>
            <w:r>
              <w:rPr>
                <w:rFonts w:ascii="Arial" w:hAnsi="Arial"/>
              </w:rPr>
              <w:t>Application for CavX project:</w:t>
            </w:r>
          </w:p>
        </w:tc>
      </w:tr>
      <w:tr w:rsidR="004839A4" w14:paraId="6ACF3D2B" w14:textId="77777777" w:rsidTr="00AF5553">
        <w:trPr>
          <w:trHeight w:val="321"/>
        </w:trPr>
        <w:tc>
          <w:tcPr>
            <w:tcW w:w="9142" w:type="dxa"/>
            <w:gridSpan w:val="9"/>
          </w:tcPr>
          <w:p w14:paraId="6ACF3D2A" w14:textId="77777777" w:rsidR="004839A4" w:rsidRDefault="004839A4" w:rsidP="004839A4">
            <w:pPr>
              <w:spacing w:before="40" w:after="4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i/>
                <w:iCs/>
                <w:sz w:val="20"/>
              </w:rPr>
              <w:t>First choice</w:t>
            </w:r>
            <w:r>
              <w:rPr>
                <w:rStyle w:val="Funotenzeichen"/>
                <w:rFonts w:ascii="Arial" w:hAnsi="Arial"/>
                <w:i/>
                <w:iCs/>
                <w:sz w:val="20"/>
              </w:rPr>
              <w:footnoteReference w:id="2"/>
            </w:r>
          </w:p>
        </w:tc>
      </w:tr>
      <w:tr w:rsidR="004839A4" w14:paraId="6ACF3D32" w14:textId="77777777" w:rsidTr="00AF5553">
        <w:trPr>
          <w:trHeight w:val="597"/>
        </w:trPr>
        <w:tc>
          <w:tcPr>
            <w:tcW w:w="1355" w:type="dxa"/>
          </w:tcPr>
          <w:p w14:paraId="6ACF3D2C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Project number:</w:t>
            </w:r>
          </w:p>
          <w:p w14:paraId="6ACF3D2D" w14:textId="77777777" w:rsidR="004839A4" w:rsidRDefault="00C149BF" w:rsidP="004839A4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6086" w:type="dxa"/>
            <w:gridSpan w:val="7"/>
          </w:tcPr>
          <w:p w14:paraId="6ACF3D2E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Project title:</w:t>
            </w:r>
          </w:p>
          <w:p w14:paraId="6ACF3D2F" w14:textId="77777777" w:rsidR="004839A4" w:rsidRDefault="00C149BF" w:rsidP="004839A4">
            <w:pPr>
              <w:tabs>
                <w:tab w:val="left" w:pos="1290"/>
              </w:tabs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</w:tcPr>
          <w:p w14:paraId="6ACF3D30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Project leader:</w:t>
            </w:r>
          </w:p>
          <w:p w14:paraId="6ACF3D31" w14:textId="77777777" w:rsidR="004839A4" w:rsidRDefault="00C149BF" w:rsidP="004839A4">
            <w:pPr>
              <w:spacing w:after="40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4839A4" w14:paraId="6ACF3D34" w14:textId="77777777" w:rsidTr="00AF5553">
        <w:trPr>
          <w:trHeight w:val="306"/>
        </w:trPr>
        <w:tc>
          <w:tcPr>
            <w:tcW w:w="9142" w:type="dxa"/>
            <w:gridSpan w:val="9"/>
            <w:tcBorders>
              <w:bottom w:val="single" w:sz="4" w:space="0" w:color="auto"/>
            </w:tcBorders>
          </w:tcPr>
          <w:p w14:paraId="6ACF3D33" w14:textId="77777777" w:rsidR="004839A4" w:rsidRDefault="004839A4" w:rsidP="004839A4">
            <w:pPr>
              <w:spacing w:before="40" w:after="40"/>
              <w:jc w:val="center"/>
              <w:rPr>
                <w:rFonts w:ascii="Arial" w:hAnsi="Arial"/>
                <w:i/>
                <w:iCs/>
                <w:sz w:val="20"/>
              </w:rPr>
            </w:pPr>
            <w:r>
              <w:rPr>
                <w:rFonts w:ascii="Arial" w:hAnsi="Arial"/>
                <w:i/>
                <w:iCs/>
                <w:sz w:val="20"/>
              </w:rPr>
              <w:t>Second choice</w:t>
            </w:r>
          </w:p>
        </w:tc>
      </w:tr>
      <w:tr w:rsidR="004839A4" w14:paraId="6ACF3D3B" w14:textId="77777777" w:rsidTr="00AF5553">
        <w:trPr>
          <w:trHeight w:val="597"/>
        </w:trPr>
        <w:tc>
          <w:tcPr>
            <w:tcW w:w="1355" w:type="dxa"/>
            <w:tcBorders>
              <w:bottom w:val="single" w:sz="2" w:space="0" w:color="auto"/>
            </w:tcBorders>
          </w:tcPr>
          <w:p w14:paraId="6ACF3D35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Project number:</w:t>
            </w:r>
          </w:p>
          <w:p w14:paraId="6ACF3D36" w14:textId="77777777" w:rsidR="004839A4" w:rsidRDefault="00C149BF" w:rsidP="004839A4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6086" w:type="dxa"/>
            <w:gridSpan w:val="7"/>
            <w:tcBorders>
              <w:bottom w:val="single" w:sz="2" w:space="0" w:color="auto"/>
            </w:tcBorders>
          </w:tcPr>
          <w:p w14:paraId="6ACF3D37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Project title:</w:t>
            </w:r>
          </w:p>
          <w:p w14:paraId="6ACF3D38" w14:textId="77777777" w:rsidR="004839A4" w:rsidRDefault="00C149BF" w:rsidP="004839A4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bottom w:val="single" w:sz="2" w:space="0" w:color="auto"/>
            </w:tcBorders>
          </w:tcPr>
          <w:p w14:paraId="6ACF3D39" w14:textId="77777777" w:rsidR="004839A4" w:rsidRDefault="004839A4" w:rsidP="004839A4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Project leader:</w:t>
            </w:r>
          </w:p>
          <w:p w14:paraId="6ACF3D3A" w14:textId="77777777" w:rsidR="004839A4" w:rsidRDefault="00C149BF" w:rsidP="004839A4">
            <w:pPr>
              <w:spacing w:after="40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 w:rsidR="007C093A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 w:rsidR="007C093A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6ACF3D3C" w14:textId="77777777" w:rsidR="00AF5553" w:rsidRDefault="00AF5553"/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1"/>
        <w:gridCol w:w="5689"/>
        <w:gridCol w:w="2252"/>
      </w:tblGrid>
      <w:tr w:rsidR="00AF5553" w14:paraId="6ACF3D3E" w14:textId="77777777" w:rsidTr="002B1DC2">
        <w:trPr>
          <w:cantSplit/>
          <w:trHeight w:val="357"/>
        </w:trPr>
        <w:tc>
          <w:tcPr>
            <w:tcW w:w="9142" w:type="dxa"/>
            <w:gridSpan w:val="3"/>
            <w:tcBorders>
              <w:top w:val="single" w:sz="2" w:space="0" w:color="auto"/>
            </w:tcBorders>
            <w:shd w:val="clear" w:color="auto" w:fill="D9D9D9"/>
          </w:tcPr>
          <w:p w14:paraId="6ACF3D3D" w14:textId="77777777" w:rsidR="00AF5553" w:rsidRDefault="00AF5553" w:rsidP="002B1DC2">
            <w:pPr>
              <w:spacing w:before="40" w:after="40"/>
              <w:rPr>
                <w:rFonts w:ascii="Arial" w:hAnsi="Arial"/>
              </w:rPr>
            </w:pPr>
            <w:r>
              <w:rPr>
                <w:rFonts w:ascii="Arial" w:hAnsi="Arial"/>
              </w:rPr>
              <w:t>Home address:</w:t>
            </w:r>
          </w:p>
        </w:tc>
      </w:tr>
      <w:tr w:rsidR="00AF5553" w14:paraId="6ACF3D41" w14:textId="77777777" w:rsidTr="002B1DC2">
        <w:trPr>
          <w:cantSplit/>
          <w:trHeight w:val="521"/>
        </w:trPr>
        <w:tc>
          <w:tcPr>
            <w:tcW w:w="9142" w:type="dxa"/>
            <w:gridSpan w:val="3"/>
          </w:tcPr>
          <w:p w14:paraId="6ACF3D3F" w14:textId="77777777" w:rsidR="00AF5553" w:rsidRDefault="00AF5553" w:rsidP="002B1DC2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Street, number:</w:t>
            </w:r>
          </w:p>
          <w:p w14:paraId="6ACF3D40" w14:textId="77777777" w:rsidR="00AF5553" w:rsidRDefault="00C149BF" w:rsidP="002B1DC2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F5553" w14:paraId="6ACF3D48" w14:textId="77777777" w:rsidTr="002B1DC2">
        <w:trPr>
          <w:cantSplit/>
          <w:trHeight w:val="581"/>
        </w:trPr>
        <w:tc>
          <w:tcPr>
            <w:tcW w:w="1201" w:type="dxa"/>
          </w:tcPr>
          <w:p w14:paraId="6ACF3D42" w14:textId="77777777" w:rsidR="00AF5553" w:rsidRDefault="00AF5553" w:rsidP="002B1DC2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Postal code:</w:t>
            </w:r>
          </w:p>
          <w:p w14:paraId="6ACF3D43" w14:textId="77777777" w:rsidR="00AF5553" w:rsidRDefault="00C149BF" w:rsidP="002B1DC2">
            <w:pPr>
              <w:spacing w:after="4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689" w:type="dxa"/>
          </w:tcPr>
          <w:p w14:paraId="6ACF3D44" w14:textId="77777777" w:rsidR="00AF5553" w:rsidRDefault="00AF5553" w:rsidP="002B1DC2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City / Province:</w:t>
            </w:r>
          </w:p>
          <w:p w14:paraId="6ACF3D45" w14:textId="77777777" w:rsidR="00AF5553" w:rsidRDefault="00C149BF" w:rsidP="002B1DC2">
            <w:pPr>
              <w:spacing w:after="40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252" w:type="dxa"/>
          </w:tcPr>
          <w:p w14:paraId="6ACF3D46" w14:textId="77777777" w:rsidR="00AF5553" w:rsidRDefault="00AF5553" w:rsidP="002B1DC2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Country:</w:t>
            </w:r>
          </w:p>
          <w:p w14:paraId="6ACF3D47" w14:textId="77777777" w:rsidR="00AF5553" w:rsidRDefault="00C149BF" w:rsidP="002B1DC2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6ACF3D49" w14:textId="77777777" w:rsidR="00AF5553" w:rsidRDefault="00AF5553">
      <w:r>
        <w:br w:type="page"/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1"/>
        <w:gridCol w:w="4242"/>
        <w:gridCol w:w="1447"/>
        <w:gridCol w:w="250"/>
        <w:gridCol w:w="18"/>
        <w:gridCol w:w="1984"/>
      </w:tblGrid>
      <w:tr w:rsidR="00AF5553" w14:paraId="6ACF3D4B" w14:textId="77777777" w:rsidTr="00AF5553">
        <w:trPr>
          <w:cantSplit/>
          <w:trHeight w:val="357"/>
        </w:trPr>
        <w:tc>
          <w:tcPr>
            <w:tcW w:w="9142" w:type="dxa"/>
            <w:gridSpan w:val="6"/>
            <w:shd w:val="clear" w:color="auto" w:fill="D9D9D9"/>
          </w:tcPr>
          <w:p w14:paraId="6ACF3D4A" w14:textId="77777777" w:rsidR="00AF5553" w:rsidRDefault="00AF5553" w:rsidP="00AF5553">
            <w:pPr>
              <w:spacing w:before="40" w:after="40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Institutional address:</w:t>
            </w:r>
          </w:p>
        </w:tc>
      </w:tr>
      <w:tr w:rsidR="00AF5553" w14:paraId="6ACF3D4E" w14:textId="77777777" w:rsidTr="00AF5553">
        <w:trPr>
          <w:cantSplit/>
          <w:trHeight w:val="491"/>
        </w:trPr>
        <w:tc>
          <w:tcPr>
            <w:tcW w:w="9142" w:type="dxa"/>
            <w:gridSpan w:val="6"/>
          </w:tcPr>
          <w:p w14:paraId="6ACF3D4C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Institution:</w:t>
            </w:r>
          </w:p>
          <w:p w14:paraId="6ACF3D4D" w14:textId="77777777" w:rsidR="00AF5553" w:rsidRDefault="00C149BF" w:rsidP="00AF555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F5553" w14:paraId="6ACF3D51" w14:textId="77777777" w:rsidTr="00AF5553">
        <w:trPr>
          <w:cantSplit/>
          <w:trHeight w:val="491"/>
        </w:trPr>
        <w:tc>
          <w:tcPr>
            <w:tcW w:w="9142" w:type="dxa"/>
            <w:gridSpan w:val="6"/>
          </w:tcPr>
          <w:p w14:paraId="6ACF3D4F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Department:</w:t>
            </w:r>
          </w:p>
          <w:p w14:paraId="6ACF3D50" w14:textId="77777777" w:rsidR="00AF5553" w:rsidRDefault="00C149BF" w:rsidP="00AF55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F5553" w14:paraId="6ACF3D54" w14:textId="77777777" w:rsidTr="00AF5553">
        <w:trPr>
          <w:cantSplit/>
          <w:trHeight w:val="521"/>
        </w:trPr>
        <w:tc>
          <w:tcPr>
            <w:tcW w:w="9142" w:type="dxa"/>
            <w:gridSpan w:val="6"/>
          </w:tcPr>
          <w:p w14:paraId="6ACF3D52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Street, number:</w:t>
            </w:r>
          </w:p>
          <w:p w14:paraId="6ACF3D53" w14:textId="77777777" w:rsidR="00AF5553" w:rsidRDefault="00C149BF" w:rsidP="00AF5553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F5553" w14:paraId="6ACF3D5B" w14:textId="77777777" w:rsidTr="00AF5553">
        <w:trPr>
          <w:cantSplit/>
          <w:trHeight w:val="581"/>
        </w:trPr>
        <w:tc>
          <w:tcPr>
            <w:tcW w:w="1201" w:type="dxa"/>
          </w:tcPr>
          <w:p w14:paraId="6ACF3D55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Postal code:</w:t>
            </w:r>
          </w:p>
          <w:p w14:paraId="6ACF3D56" w14:textId="77777777" w:rsidR="00AF5553" w:rsidRDefault="00C149BF" w:rsidP="00AF5553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689" w:type="dxa"/>
            <w:gridSpan w:val="2"/>
          </w:tcPr>
          <w:p w14:paraId="6ACF3D57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City / Province:</w:t>
            </w:r>
          </w:p>
          <w:p w14:paraId="6ACF3D58" w14:textId="77777777" w:rsidR="00AF5553" w:rsidRDefault="00C149BF" w:rsidP="00AF5553">
            <w:pPr>
              <w:spacing w:after="40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252" w:type="dxa"/>
            <w:gridSpan w:val="3"/>
          </w:tcPr>
          <w:p w14:paraId="6ACF3D59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Country:</w:t>
            </w:r>
          </w:p>
          <w:p w14:paraId="6ACF3D5A" w14:textId="77777777" w:rsidR="00AF5553" w:rsidRDefault="00C149BF" w:rsidP="00AF5553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F5553" w14:paraId="6ACF3D5D" w14:textId="77777777" w:rsidTr="00AF5553">
        <w:trPr>
          <w:cantSplit/>
          <w:trHeight w:val="179"/>
        </w:trPr>
        <w:tc>
          <w:tcPr>
            <w:tcW w:w="9142" w:type="dxa"/>
            <w:gridSpan w:val="6"/>
          </w:tcPr>
          <w:p w14:paraId="6ACF3D5C" w14:textId="77777777" w:rsidR="00AF5553" w:rsidRDefault="00AF5553" w:rsidP="00AF5553">
            <w:pPr>
              <w:rPr>
                <w:rFonts w:ascii="Arial" w:hAnsi="Arial"/>
                <w:sz w:val="16"/>
              </w:rPr>
            </w:pPr>
          </w:p>
        </w:tc>
      </w:tr>
      <w:tr w:rsidR="00AF5553" w14:paraId="6ACF3D5F" w14:textId="77777777" w:rsidTr="00AF5553">
        <w:trPr>
          <w:cantSplit/>
          <w:trHeight w:val="357"/>
        </w:trPr>
        <w:tc>
          <w:tcPr>
            <w:tcW w:w="9142" w:type="dxa"/>
            <w:gridSpan w:val="6"/>
            <w:shd w:val="clear" w:color="auto" w:fill="D9D9D9"/>
          </w:tcPr>
          <w:p w14:paraId="6ACF3D5E" w14:textId="77777777" w:rsidR="00AF5553" w:rsidRDefault="00AF5553" w:rsidP="00AF5553">
            <w:pPr>
              <w:pStyle w:val="Kopfzeile"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/>
              </w:rPr>
            </w:pPr>
            <w:r>
              <w:rPr>
                <w:rFonts w:ascii="Arial" w:hAnsi="Arial"/>
              </w:rPr>
              <w:t>Education: (</w:t>
            </w:r>
            <w:r>
              <w:rPr>
                <w:rFonts w:ascii="Arial" w:hAnsi="Arial"/>
                <w:i/>
                <w:iCs/>
              </w:rPr>
              <w:t>beginning with most recent</w:t>
            </w:r>
            <w:r>
              <w:rPr>
                <w:rFonts w:ascii="Arial" w:hAnsi="Arial"/>
              </w:rPr>
              <w:t>)</w:t>
            </w:r>
          </w:p>
        </w:tc>
      </w:tr>
      <w:tr w:rsidR="00AF5553" w14:paraId="6ACF3D64" w14:textId="77777777" w:rsidTr="00AF5553">
        <w:trPr>
          <w:cantSplit/>
          <w:trHeight w:val="536"/>
        </w:trPr>
        <w:tc>
          <w:tcPr>
            <w:tcW w:w="7140" w:type="dxa"/>
            <w:gridSpan w:val="4"/>
          </w:tcPr>
          <w:p w14:paraId="6ACF3D60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Current occupation (if other than pre-doctoral studies):</w:t>
            </w:r>
          </w:p>
          <w:p w14:paraId="6ACF3D61" w14:textId="77777777" w:rsidR="00AF5553" w:rsidRDefault="00C149BF" w:rsidP="00AF5553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0" w:name="Text47"/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002" w:type="dxa"/>
            <w:gridSpan w:val="2"/>
          </w:tcPr>
          <w:p w14:paraId="6ACF3D62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Starting date (mm/yyyy):</w:t>
            </w:r>
          </w:p>
          <w:bookmarkStart w:id="1" w:name="Text48"/>
          <w:p w14:paraId="6ACF3D63" w14:textId="77777777" w:rsidR="00AF5553" w:rsidRDefault="00C149BF" w:rsidP="00AF5553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"/>
            <w:r w:rsidR="00AF5553">
              <w:rPr>
                <w:rFonts w:ascii="Times New Roman" w:hAnsi="Times New Roman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2" w:name="Text49"/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"/>
          </w:p>
        </w:tc>
      </w:tr>
      <w:tr w:rsidR="00AF5553" w14:paraId="6ACF3D67" w14:textId="77777777" w:rsidTr="00AF5553">
        <w:trPr>
          <w:cantSplit/>
          <w:trHeight w:val="551"/>
        </w:trPr>
        <w:tc>
          <w:tcPr>
            <w:tcW w:w="9142" w:type="dxa"/>
            <w:gridSpan w:val="6"/>
          </w:tcPr>
          <w:p w14:paraId="6ACF3D65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Institution / company:</w:t>
            </w:r>
          </w:p>
          <w:bookmarkStart w:id="3" w:name="Text50"/>
          <w:p w14:paraId="6ACF3D66" w14:textId="77777777" w:rsidR="00AF5553" w:rsidRDefault="00C149BF" w:rsidP="00AF5553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3"/>
          </w:p>
        </w:tc>
      </w:tr>
      <w:tr w:rsidR="00AF5553" w14:paraId="6ACF3D6A" w14:textId="77777777" w:rsidTr="00AF5553">
        <w:trPr>
          <w:cantSplit/>
          <w:trHeight w:val="491"/>
        </w:trPr>
        <w:tc>
          <w:tcPr>
            <w:tcW w:w="9142" w:type="dxa"/>
            <w:gridSpan w:val="6"/>
          </w:tcPr>
          <w:p w14:paraId="6ACF3D68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Comments</w:t>
            </w:r>
          </w:p>
          <w:p w14:paraId="6ACF3D69" w14:textId="77777777" w:rsidR="00AF5553" w:rsidRDefault="00C149BF" w:rsidP="00AF55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4" w:name="Text53"/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4"/>
          </w:p>
        </w:tc>
      </w:tr>
      <w:tr w:rsidR="00AF5553" w14:paraId="6ACF3D6C" w14:textId="77777777" w:rsidTr="00AF5553">
        <w:trPr>
          <w:cantSplit/>
          <w:trHeight w:val="179"/>
        </w:trPr>
        <w:tc>
          <w:tcPr>
            <w:tcW w:w="9142" w:type="dxa"/>
            <w:gridSpan w:val="6"/>
          </w:tcPr>
          <w:p w14:paraId="6ACF3D6B" w14:textId="77777777" w:rsidR="00AF5553" w:rsidRDefault="00AF5553" w:rsidP="00AF5553">
            <w:pPr>
              <w:rPr>
                <w:rFonts w:ascii="Arial" w:hAnsi="Arial"/>
                <w:sz w:val="16"/>
              </w:rPr>
            </w:pPr>
          </w:p>
        </w:tc>
      </w:tr>
      <w:tr w:rsidR="00AF5553" w14:paraId="6ACF3D73" w14:textId="77777777" w:rsidTr="00AF5553">
        <w:trPr>
          <w:cantSplit/>
          <w:trHeight w:val="536"/>
        </w:trPr>
        <w:tc>
          <w:tcPr>
            <w:tcW w:w="5443" w:type="dxa"/>
            <w:gridSpan w:val="2"/>
          </w:tcPr>
          <w:p w14:paraId="6ACF3D6D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Pre-doctoral studies (subject):</w:t>
            </w:r>
          </w:p>
          <w:p w14:paraId="6ACF3D6E" w14:textId="77777777" w:rsidR="00AF5553" w:rsidRDefault="00C149BF" w:rsidP="00AF55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97" w:type="dxa"/>
            <w:gridSpan w:val="2"/>
          </w:tcPr>
          <w:p w14:paraId="6ACF3D6F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Degree:</w:t>
            </w:r>
          </w:p>
          <w:p w14:paraId="6ACF3D70" w14:textId="77777777" w:rsidR="00AF5553" w:rsidRDefault="00C149BF" w:rsidP="00AF5553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002" w:type="dxa"/>
            <w:gridSpan w:val="2"/>
          </w:tcPr>
          <w:p w14:paraId="6ACF3D71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Date issued (dd/mm/yyyy):</w:t>
            </w:r>
          </w:p>
          <w:p w14:paraId="6ACF3D72" w14:textId="77777777" w:rsidR="00AF5553" w:rsidRDefault="00C149BF" w:rsidP="00AF5553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 w:rsidR="00AF5553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 w:rsidR="00AF5553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F5553" w14:paraId="6ACF3D76" w14:textId="77777777" w:rsidTr="00AF5553">
        <w:trPr>
          <w:cantSplit/>
          <w:trHeight w:val="551"/>
        </w:trPr>
        <w:tc>
          <w:tcPr>
            <w:tcW w:w="9142" w:type="dxa"/>
            <w:gridSpan w:val="6"/>
          </w:tcPr>
          <w:p w14:paraId="6ACF3D74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Institution / company:</w:t>
            </w:r>
          </w:p>
          <w:p w14:paraId="6ACF3D75" w14:textId="77777777" w:rsidR="00AF5553" w:rsidRDefault="00C149BF" w:rsidP="00AF5553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F5553" w14:paraId="6ACF3D79" w14:textId="77777777" w:rsidTr="00AF5553">
        <w:trPr>
          <w:cantSplit/>
          <w:trHeight w:val="521"/>
        </w:trPr>
        <w:tc>
          <w:tcPr>
            <w:tcW w:w="9142" w:type="dxa"/>
            <w:gridSpan w:val="6"/>
          </w:tcPr>
          <w:p w14:paraId="6ACF3D77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Comments</w:t>
            </w:r>
          </w:p>
          <w:p w14:paraId="6ACF3D78" w14:textId="77777777" w:rsidR="00AF5553" w:rsidRDefault="00C149BF" w:rsidP="00AF5553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F5553" w14:paraId="6ACF3D7B" w14:textId="77777777" w:rsidTr="00AF5553">
        <w:trPr>
          <w:cantSplit/>
          <w:trHeight w:val="179"/>
        </w:trPr>
        <w:tc>
          <w:tcPr>
            <w:tcW w:w="9142" w:type="dxa"/>
            <w:gridSpan w:val="6"/>
          </w:tcPr>
          <w:p w14:paraId="6ACF3D7A" w14:textId="77777777" w:rsidR="00AF5553" w:rsidRDefault="00AF5553" w:rsidP="00AF5553">
            <w:pPr>
              <w:rPr>
                <w:rFonts w:ascii="Arial" w:hAnsi="Arial"/>
                <w:sz w:val="16"/>
              </w:rPr>
            </w:pPr>
          </w:p>
        </w:tc>
      </w:tr>
      <w:tr w:rsidR="00AF5553" w14:paraId="6ACF3D82" w14:textId="77777777" w:rsidTr="00AF5553">
        <w:trPr>
          <w:cantSplit/>
          <w:trHeight w:val="551"/>
        </w:trPr>
        <w:tc>
          <w:tcPr>
            <w:tcW w:w="5443" w:type="dxa"/>
            <w:gridSpan w:val="2"/>
          </w:tcPr>
          <w:p w14:paraId="6ACF3D7C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Undergraduate studies (subject):</w:t>
            </w:r>
          </w:p>
          <w:p w14:paraId="6ACF3D7D" w14:textId="77777777" w:rsidR="00AF5553" w:rsidRDefault="00C149BF" w:rsidP="00AF55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97" w:type="dxa"/>
            <w:gridSpan w:val="2"/>
          </w:tcPr>
          <w:p w14:paraId="6ACF3D7E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Degree:</w:t>
            </w:r>
          </w:p>
          <w:p w14:paraId="6ACF3D7F" w14:textId="77777777" w:rsidR="00AF5553" w:rsidRDefault="00C149BF" w:rsidP="00AF5553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002" w:type="dxa"/>
            <w:gridSpan w:val="2"/>
          </w:tcPr>
          <w:p w14:paraId="6ACF3D80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Date issued (dd/mm/yyyy):</w:t>
            </w:r>
          </w:p>
          <w:p w14:paraId="6ACF3D81" w14:textId="77777777" w:rsidR="00AF5553" w:rsidRDefault="00C149BF" w:rsidP="00AF5553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 w:rsidR="00AF5553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 w:rsidR="00AF5553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F5553" w14:paraId="6ACF3D85" w14:textId="77777777" w:rsidTr="00AF5553">
        <w:trPr>
          <w:cantSplit/>
          <w:trHeight w:val="536"/>
        </w:trPr>
        <w:tc>
          <w:tcPr>
            <w:tcW w:w="9142" w:type="dxa"/>
            <w:gridSpan w:val="6"/>
          </w:tcPr>
          <w:p w14:paraId="6ACF3D83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Institution:</w:t>
            </w:r>
          </w:p>
          <w:p w14:paraId="6ACF3D84" w14:textId="77777777" w:rsidR="00AF5553" w:rsidRDefault="00C149BF" w:rsidP="00AF5553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F5553" w14:paraId="6ACF3D88" w14:textId="77777777" w:rsidTr="00AF5553">
        <w:trPr>
          <w:cantSplit/>
          <w:trHeight w:val="536"/>
        </w:trPr>
        <w:tc>
          <w:tcPr>
            <w:tcW w:w="9142" w:type="dxa"/>
            <w:gridSpan w:val="6"/>
          </w:tcPr>
          <w:p w14:paraId="6ACF3D86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Comments</w:t>
            </w:r>
          </w:p>
          <w:p w14:paraId="6ACF3D87" w14:textId="77777777" w:rsidR="00AF5553" w:rsidRDefault="00C149BF" w:rsidP="00AF5553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F5553" w14:paraId="6ACF3D8A" w14:textId="77777777" w:rsidTr="00AF5553">
        <w:trPr>
          <w:cantSplit/>
          <w:trHeight w:val="179"/>
        </w:trPr>
        <w:tc>
          <w:tcPr>
            <w:tcW w:w="9142" w:type="dxa"/>
            <w:gridSpan w:val="6"/>
            <w:shd w:val="clear" w:color="auto" w:fill="auto"/>
          </w:tcPr>
          <w:p w14:paraId="6ACF3D89" w14:textId="77777777" w:rsidR="00AF5553" w:rsidRDefault="00AF5553" w:rsidP="00AF5553">
            <w:pPr>
              <w:rPr>
                <w:rFonts w:ascii="Arial" w:hAnsi="Arial"/>
                <w:sz w:val="16"/>
              </w:rPr>
            </w:pPr>
          </w:p>
        </w:tc>
      </w:tr>
      <w:tr w:rsidR="00AF5553" w14:paraId="6ACF3D8F" w14:textId="77777777" w:rsidTr="00AF5553">
        <w:trPr>
          <w:cantSplit/>
          <w:trHeight w:val="536"/>
        </w:trPr>
        <w:tc>
          <w:tcPr>
            <w:tcW w:w="7158" w:type="dxa"/>
            <w:gridSpan w:val="5"/>
          </w:tcPr>
          <w:p w14:paraId="6ACF3D8B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High school:</w:t>
            </w:r>
          </w:p>
          <w:p w14:paraId="6ACF3D8C" w14:textId="77777777" w:rsidR="00AF5553" w:rsidRDefault="00C149BF" w:rsidP="00AF5553">
            <w:pPr>
              <w:spacing w:after="4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984" w:type="dxa"/>
          </w:tcPr>
          <w:p w14:paraId="6ACF3D8D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Graduation (dd/mm/yyyy):</w:t>
            </w:r>
          </w:p>
          <w:p w14:paraId="6ACF3D8E" w14:textId="77777777" w:rsidR="00AF5553" w:rsidRDefault="00C149BF" w:rsidP="00AF55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 w:rsidR="00AF5553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 w:rsidR="00AF5553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6ACF3D90" w14:textId="77777777" w:rsidR="00AF5553" w:rsidRDefault="00AF5553">
      <w:pPr>
        <w:pStyle w:val="Kopfzeile"/>
        <w:tabs>
          <w:tab w:val="clear" w:pos="4153"/>
          <w:tab w:val="clear" w:pos="8306"/>
        </w:tabs>
        <w:rPr>
          <w:rFonts w:ascii="Times New Roman" w:hAnsi="Times New Roman"/>
        </w:rPr>
      </w:pPr>
    </w:p>
    <w:tbl>
      <w:tblPr>
        <w:tblpPr w:leftFromText="141" w:rightFromText="141" w:vertAnchor="text" w:horzAnchor="margin" w:tblpY="28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2835"/>
        <w:gridCol w:w="4252"/>
      </w:tblGrid>
      <w:tr w:rsidR="00AF5553" w14:paraId="6ACF3D92" w14:textId="77777777" w:rsidTr="00AF5553">
        <w:trPr>
          <w:trHeight w:val="367"/>
        </w:trPr>
        <w:tc>
          <w:tcPr>
            <w:tcW w:w="9142" w:type="dxa"/>
            <w:gridSpan w:val="3"/>
            <w:shd w:val="clear" w:color="auto" w:fill="D9D9D9"/>
          </w:tcPr>
          <w:p w14:paraId="6ACF3D91" w14:textId="77777777" w:rsidR="00AF5553" w:rsidRDefault="00AF5553" w:rsidP="002B1DC2">
            <w:pPr>
              <w:pStyle w:val="Kopfzeile"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/>
              </w:rPr>
            </w:pPr>
            <w:r>
              <w:rPr>
                <w:rFonts w:ascii="Arial" w:hAnsi="Arial"/>
              </w:rPr>
              <w:t>Declaration/Signature:</w:t>
            </w:r>
          </w:p>
        </w:tc>
      </w:tr>
      <w:tr w:rsidR="00AF5553" w14:paraId="6ACF3D94" w14:textId="77777777" w:rsidTr="00AF5553">
        <w:trPr>
          <w:trHeight w:val="688"/>
        </w:trPr>
        <w:tc>
          <w:tcPr>
            <w:tcW w:w="9142" w:type="dxa"/>
            <w:gridSpan w:val="3"/>
          </w:tcPr>
          <w:p w14:paraId="6ACF3D93" w14:textId="77777777" w:rsidR="00AF5553" w:rsidRDefault="00C149BF" w:rsidP="00AF5553">
            <w:pPr>
              <w:spacing w:before="40" w:after="40"/>
              <w:rPr>
                <w:rFonts w:ascii="Arial" w:hAnsi="Arial"/>
                <w:bCs/>
                <w:sz w:val="16"/>
              </w:rPr>
            </w:pPr>
            <w:r>
              <w:rPr>
                <w:rFonts w:ascii="Arial" w:hAnsi="Arial"/>
                <w:bCs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1"/>
            <w:r w:rsidR="00AF5553">
              <w:rPr>
                <w:rFonts w:ascii="Arial" w:hAnsi="Arial"/>
                <w:bCs/>
                <w:sz w:val="20"/>
              </w:rPr>
              <w:instrText xml:space="preserve"> FORMCHECKBOX </w:instrText>
            </w:r>
            <w:r w:rsidR="00355CD2">
              <w:rPr>
                <w:rFonts w:ascii="Arial" w:hAnsi="Arial"/>
                <w:bCs/>
                <w:sz w:val="20"/>
              </w:rPr>
            </w:r>
            <w:r w:rsidR="00355CD2">
              <w:rPr>
                <w:rFonts w:ascii="Arial" w:hAnsi="Arial"/>
                <w:bCs/>
                <w:sz w:val="20"/>
              </w:rPr>
              <w:fldChar w:fldCharType="separate"/>
            </w:r>
            <w:r>
              <w:rPr>
                <w:rFonts w:ascii="Arial" w:hAnsi="Arial"/>
                <w:bCs/>
                <w:sz w:val="20"/>
              </w:rPr>
              <w:fldChar w:fldCharType="end"/>
            </w:r>
            <w:bookmarkEnd w:id="5"/>
            <w:r w:rsidR="00AF5553">
              <w:rPr>
                <w:rFonts w:ascii="Arial" w:hAnsi="Arial"/>
                <w:bCs/>
                <w:sz w:val="16"/>
              </w:rPr>
              <w:t xml:space="preserve">  </w:t>
            </w:r>
            <w:r w:rsidR="00AF5553">
              <w:rPr>
                <w:rFonts w:ascii="Arial" w:hAnsi="Arial"/>
                <w:bCs/>
                <w:sz w:val="16"/>
                <w:lang w:val="en-GB"/>
              </w:rPr>
              <w:t>By checking this box and by signing below, I certify that the information submitted for this proposal is accurate and complete and that I hold all original signatures required. I further certify that I have informed both referees listed below and that they have agreed to fill out an evaluation as requested by the programme office. I understand that any false declaration or incomplete information will lead to the rejection of my proposal or termination of a contract.</w:t>
            </w:r>
          </w:p>
        </w:tc>
      </w:tr>
      <w:tr w:rsidR="00AF5553" w14:paraId="6ACF3DA1" w14:textId="77777777" w:rsidTr="00DE1EB0">
        <w:trPr>
          <w:trHeight w:val="643"/>
        </w:trPr>
        <w:tc>
          <w:tcPr>
            <w:tcW w:w="2055" w:type="dxa"/>
          </w:tcPr>
          <w:p w14:paraId="6ACF3D95" w14:textId="77777777" w:rsidR="00AF5553" w:rsidRDefault="00AF5553" w:rsidP="002B1DC2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Date signed:</w:t>
            </w:r>
            <w:bookmarkStart w:id="6" w:name="Text153"/>
            <w:r>
              <w:rPr>
                <w:rFonts w:ascii="Arial" w:hAnsi="Arial"/>
                <w:sz w:val="16"/>
              </w:rPr>
              <w:t xml:space="preserve"> (dd/mm/yyyy)</w:t>
            </w:r>
          </w:p>
          <w:p w14:paraId="6ACF3D96" w14:textId="77777777" w:rsidR="00AF5553" w:rsidRPr="004839A4" w:rsidRDefault="00AF5553" w:rsidP="002B1DC2">
            <w:pPr>
              <w:spacing w:before="40" w:after="40"/>
            </w:pPr>
            <w:r>
              <w:rPr>
                <w:rFonts w:ascii="Arial" w:hAnsi="Arial"/>
                <w:sz w:val="16"/>
              </w:rPr>
              <w:br/>
            </w:r>
            <w:bookmarkEnd w:id="6"/>
            <w:r w:rsidR="00C149BF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 w:rsidR="00C149BF">
              <w:rPr>
                <w:sz w:val="22"/>
                <w:szCs w:val="22"/>
              </w:rPr>
            </w:r>
            <w:r w:rsidR="00C149BF"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 w:rsidR="00C149BF"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>/</w:t>
            </w:r>
            <w:r w:rsidR="00C149BF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 w:rsidR="00C149BF">
              <w:rPr>
                <w:sz w:val="22"/>
                <w:szCs w:val="22"/>
              </w:rPr>
            </w:r>
            <w:r w:rsidR="00C149BF"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 w:rsidR="00C149BF"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>/</w:t>
            </w:r>
            <w:r w:rsidR="00C149BF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 w:rsidR="00C149BF">
              <w:rPr>
                <w:sz w:val="22"/>
                <w:szCs w:val="22"/>
              </w:rPr>
            </w:r>
            <w:r w:rsidR="00C149BF"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 w:rsidR="00C149BF">
              <w:rPr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</w:tcPr>
          <w:p w14:paraId="6ACF3D97" w14:textId="77777777" w:rsidR="00AF5553" w:rsidRDefault="00AF5553" w:rsidP="002B1DC2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Name (typed):</w:t>
            </w:r>
          </w:p>
          <w:p w14:paraId="6ACF3D98" w14:textId="77777777" w:rsidR="00AF5553" w:rsidRDefault="00AF5553" w:rsidP="002B1DC2">
            <w:pPr>
              <w:spacing w:before="40" w:after="40"/>
              <w:rPr>
                <w:rFonts w:ascii="Arial" w:hAnsi="Arial"/>
                <w:sz w:val="16"/>
              </w:rPr>
            </w:pPr>
          </w:p>
          <w:p w14:paraId="6ACF3D99" w14:textId="77777777" w:rsidR="00AF5553" w:rsidRPr="004839A4" w:rsidRDefault="00C149BF" w:rsidP="002B1DC2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252" w:type="dxa"/>
          </w:tcPr>
          <w:p w14:paraId="6ACF3D9A" w14:textId="77777777" w:rsidR="00AF5553" w:rsidRDefault="00AF5553" w:rsidP="002B1DC2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Signature (digital signature or print/scan</w:t>
            </w:r>
            <w:r w:rsidR="00CE2158">
              <w:rPr>
                <w:rFonts w:ascii="Arial" w:hAnsi="Arial"/>
                <w:sz w:val="16"/>
              </w:rPr>
              <w:t xml:space="preserve"> this page in and submit in addition to the electronic form</w:t>
            </w:r>
            <w:r>
              <w:rPr>
                <w:rFonts w:ascii="Arial" w:hAnsi="Arial"/>
                <w:sz w:val="16"/>
              </w:rPr>
              <w:t>):</w:t>
            </w:r>
          </w:p>
          <w:p w14:paraId="6ACF3D9B" w14:textId="77777777" w:rsidR="00AF5553" w:rsidRDefault="00AF5553" w:rsidP="002B1DC2">
            <w:pPr>
              <w:spacing w:before="40" w:after="40"/>
              <w:rPr>
                <w:rFonts w:ascii="Times New Roman" w:hAnsi="Times New Roman"/>
              </w:rPr>
            </w:pPr>
          </w:p>
          <w:p w14:paraId="6ACF3D9C" w14:textId="77777777" w:rsidR="00AF5553" w:rsidRDefault="00AF5553" w:rsidP="002B1DC2">
            <w:pPr>
              <w:spacing w:before="40" w:after="40"/>
              <w:rPr>
                <w:rFonts w:ascii="Times New Roman" w:hAnsi="Times New Roman"/>
              </w:rPr>
            </w:pPr>
          </w:p>
          <w:p w14:paraId="6ACF3D9D" w14:textId="77777777" w:rsidR="00AF5553" w:rsidRDefault="00AF5553" w:rsidP="002B1DC2">
            <w:pPr>
              <w:spacing w:before="40" w:after="40"/>
              <w:rPr>
                <w:rFonts w:ascii="Times New Roman" w:hAnsi="Times New Roman"/>
              </w:rPr>
            </w:pPr>
          </w:p>
          <w:p w14:paraId="6ACF3D9E" w14:textId="77777777" w:rsidR="00AF5553" w:rsidRDefault="00AF5553" w:rsidP="002B1DC2">
            <w:pPr>
              <w:spacing w:before="40" w:after="40"/>
              <w:rPr>
                <w:rFonts w:ascii="Times New Roman" w:hAnsi="Times New Roman"/>
              </w:rPr>
            </w:pPr>
          </w:p>
          <w:p w14:paraId="6ACF3D9F" w14:textId="77777777" w:rsidR="00DE1EB0" w:rsidRDefault="00DE1EB0" w:rsidP="002B1DC2">
            <w:pPr>
              <w:spacing w:before="40" w:after="40"/>
              <w:rPr>
                <w:rFonts w:ascii="Times New Roman" w:hAnsi="Times New Roman"/>
              </w:rPr>
            </w:pPr>
          </w:p>
          <w:p w14:paraId="6ACF3DA0" w14:textId="77777777" w:rsidR="00DE1EB0" w:rsidRDefault="00DE1EB0" w:rsidP="002B1DC2">
            <w:pPr>
              <w:spacing w:before="40" w:after="40"/>
              <w:rPr>
                <w:rFonts w:ascii="Times New Roman" w:hAnsi="Times New Roman"/>
              </w:rPr>
            </w:pPr>
          </w:p>
        </w:tc>
      </w:tr>
    </w:tbl>
    <w:p w14:paraId="6ACF3DA2" w14:textId="77777777" w:rsidR="00002C74" w:rsidRDefault="00002C74">
      <w:pPr>
        <w:pStyle w:val="Kopfzeile"/>
        <w:tabs>
          <w:tab w:val="clear" w:pos="4153"/>
          <w:tab w:val="clear" w:pos="8306"/>
        </w:tabs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562"/>
        <w:gridCol w:w="2303"/>
      </w:tblGrid>
      <w:tr w:rsidR="00AF5553" w14:paraId="6ACF3DA5" w14:textId="77777777" w:rsidTr="00AF5553">
        <w:trPr>
          <w:cantSplit/>
        </w:trPr>
        <w:tc>
          <w:tcPr>
            <w:tcW w:w="9211" w:type="dxa"/>
            <w:gridSpan w:val="3"/>
            <w:shd w:val="clear" w:color="auto" w:fill="D9D9D9"/>
          </w:tcPr>
          <w:p w14:paraId="6ACF3DA4" w14:textId="6FCC9EC2" w:rsidR="00AF5553" w:rsidRPr="00A07210" w:rsidRDefault="00AF5553" w:rsidP="00A07210">
            <w:pPr>
              <w:pStyle w:val="Kopfzeile"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/>
                <w:b/>
              </w:rPr>
            </w:pPr>
            <w:r w:rsidRPr="00CE2158">
              <w:rPr>
                <w:rFonts w:ascii="Arial" w:hAnsi="Arial"/>
                <w:b/>
              </w:rPr>
              <w:lastRenderedPageBreak/>
              <w:t>Information on chosen PhD projects</w:t>
            </w:r>
            <w:r w:rsidR="00CE2158">
              <w:rPr>
                <w:rFonts w:ascii="Arial" w:hAnsi="Arial"/>
                <w:b/>
              </w:rPr>
              <w:t xml:space="preserve"> (first choice)</w:t>
            </w:r>
          </w:p>
        </w:tc>
      </w:tr>
      <w:tr w:rsidR="00AF5553" w14:paraId="6ACF3DA8" w14:textId="77777777" w:rsidTr="00AF5553">
        <w:trPr>
          <w:cantSplit/>
        </w:trPr>
        <w:tc>
          <w:tcPr>
            <w:tcW w:w="1346" w:type="dxa"/>
            <w:shd w:val="clear" w:color="auto" w:fill="D9D9D9"/>
          </w:tcPr>
          <w:p w14:paraId="6ACF3DA6" w14:textId="77777777" w:rsidR="00AF5553" w:rsidRDefault="00AF5553" w:rsidP="00AF5553">
            <w:pPr>
              <w:rPr>
                <w:rFonts w:ascii="Times New Roman" w:hAnsi="Times New Roman"/>
              </w:rPr>
            </w:pPr>
            <w:r>
              <w:rPr>
                <w:rFonts w:ascii="Arial" w:hAnsi="Arial"/>
              </w:rPr>
              <w:t>Applicant:</w:t>
            </w:r>
          </w:p>
        </w:tc>
        <w:tc>
          <w:tcPr>
            <w:tcW w:w="7865" w:type="dxa"/>
            <w:gridSpan w:val="2"/>
          </w:tcPr>
          <w:p w14:paraId="6ACF3DA7" w14:textId="77777777" w:rsidR="00AF5553" w:rsidRDefault="00AF5553" w:rsidP="00AF5553">
            <w:pPr>
              <w:spacing w:before="40" w:after="40"/>
              <w:rPr>
                <w:sz w:val="22"/>
                <w:szCs w:val="22"/>
              </w:rPr>
            </w:pPr>
            <w:r>
              <w:rPr>
                <w:rFonts w:ascii="Arial" w:hAnsi="Arial"/>
                <w:sz w:val="16"/>
              </w:rPr>
              <w:t xml:space="preserve">Name: </w:t>
            </w:r>
            <w:r w:rsidR="00C149BF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 w:rsidR="00C149BF">
              <w:rPr>
                <w:sz w:val="22"/>
                <w:szCs w:val="22"/>
              </w:rPr>
            </w:r>
            <w:r w:rsidR="00C149BF"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 w:rsidR="00C149BF">
              <w:rPr>
                <w:sz w:val="22"/>
                <w:szCs w:val="22"/>
              </w:rPr>
              <w:fldChar w:fldCharType="end"/>
            </w:r>
          </w:p>
        </w:tc>
      </w:tr>
      <w:tr w:rsidR="00AF5553" w14:paraId="6ACF3DAF" w14:textId="77777777" w:rsidTr="00AF5553">
        <w:trPr>
          <w:cantSplit/>
        </w:trPr>
        <w:tc>
          <w:tcPr>
            <w:tcW w:w="1346" w:type="dxa"/>
          </w:tcPr>
          <w:p w14:paraId="6ACF3DA9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Project number:</w:t>
            </w:r>
          </w:p>
          <w:p w14:paraId="6ACF3DAA" w14:textId="77777777" w:rsidR="00AF5553" w:rsidRDefault="00C149BF" w:rsidP="00AF5553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562" w:type="dxa"/>
          </w:tcPr>
          <w:p w14:paraId="6ACF3DAB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Project title:</w:t>
            </w:r>
          </w:p>
          <w:p w14:paraId="6ACF3DAC" w14:textId="77777777" w:rsidR="00AF5553" w:rsidRDefault="00C149BF" w:rsidP="00AF5553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303" w:type="dxa"/>
          </w:tcPr>
          <w:p w14:paraId="6ACF3DAD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Project leader:</w:t>
            </w:r>
          </w:p>
          <w:p w14:paraId="6ACF3DAE" w14:textId="77777777" w:rsidR="00AF5553" w:rsidRDefault="00C149BF" w:rsidP="00AF5553">
            <w:pPr>
              <w:spacing w:after="40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F5553" w:rsidRPr="00986730" w14:paraId="6ACF3DB2" w14:textId="77777777" w:rsidTr="00AF5553">
        <w:trPr>
          <w:cantSplit/>
          <w:trHeight w:hRule="exact" w:val="6804"/>
        </w:trPr>
        <w:tc>
          <w:tcPr>
            <w:tcW w:w="9211" w:type="dxa"/>
            <w:gridSpan w:val="3"/>
          </w:tcPr>
          <w:p w14:paraId="6ACF3DB0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Explain your reasons for choosing this project and your expectations from doing your PhD work in the selected laboratory</w:t>
            </w:r>
            <w:r>
              <w:rPr>
                <w:rFonts w:ascii="Arial" w:hAnsi="Arial"/>
                <w:sz w:val="16"/>
              </w:rPr>
              <w:br/>
              <w:t>(max 1500 characters):</w:t>
            </w:r>
          </w:p>
          <w:p w14:paraId="6ACF3DB1" w14:textId="77777777" w:rsidR="00AF5553" w:rsidRPr="00986730" w:rsidRDefault="00C149BF" w:rsidP="00AF5553">
            <w:pPr>
              <w:spacing w:before="40" w:after="40"/>
              <w:rPr>
                <w:sz w:val="22"/>
                <w:szCs w:val="22"/>
                <w:lang w:val="de-AT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F5553" w14:paraId="6ACF3DC1" w14:textId="77777777" w:rsidTr="00AF5553">
        <w:trPr>
          <w:cantSplit/>
        </w:trPr>
        <w:tc>
          <w:tcPr>
            <w:tcW w:w="6908" w:type="dxa"/>
            <w:gridSpan w:val="2"/>
          </w:tcPr>
          <w:p w14:paraId="6ACF3DB3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Qualifications for this project (e.g.: Molecular biology, immunofluorescence, cell culture, etc.)</w:t>
            </w:r>
          </w:p>
          <w:p w14:paraId="6ACF3DB4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</w:p>
          <w:p w14:paraId="6ACF3DB5" w14:textId="77777777" w:rsidR="00AF5553" w:rsidRDefault="00C149BF" w:rsidP="00AF5553">
            <w:pPr>
              <w:spacing w:before="38" w:after="3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7" w:name="Text80"/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7"/>
          </w:p>
          <w:p w14:paraId="6ACF3DB6" w14:textId="77777777" w:rsidR="00AF5553" w:rsidRDefault="00C149BF" w:rsidP="00AF5553">
            <w:pPr>
              <w:spacing w:before="38" w:after="3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6ACF3DB7" w14:textId="77777777" w:rsidR="00AF5553" w:rsidRDefault="00C149BF" w:rsidP="00AF5553">
            <w:pPr>
              <w:spacing w:before="38" w:after="3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6ACF3DB8" w14:textId="77777777" w:rsidR="00AF5553" w:rsidRDefault="00C149BF" w:rsidP="00AF5553">
            <w:pPr>
              <w:spacing w:before="38" w:after="3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6ACF3DB9" w14:textId="77777777" w:rsidR="00AF5553" w:rsidRDefault="00C149BF" w:rsidP="00AF5553">
            <w:pPr>
              <w:spacing w:before="38" w:after="3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AF555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 w:rsidR="00AF555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6ACF3DBA" w14:textId="77777777" w:rsidR="00AF5553" w:rsidRDefault="00AF5553" w:rsidP="00AF5553">
            <w:pPr>
              <w:spacing w:before="38" w:after="38"/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14:paraId="6ACF3DBB" w14:textId="77777777" w:rsidR="00AF5553" w:rsidRDefault="00AF5553" w:rsidP="00AF5553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How was this qualification acquired?</w:t>
            </w:r>
          </w:p>
          <w:p w14:paraId="6ACF3DBC" w14:textId="77777777" w:rsidR="00AF5553" w:rsidRPr="000E267D" w:rsidRDefault="00C149BF" w:rsidP="00AF5553">
            <w:pPr>
              <w:spacing w:before="22" w:after="22"/>
              <w:rPr>
                <w:sz w:val="22"/>
                <w:szCs w:val="22"/>
              </w:rPr>
            </w:pPr>
            <w:r w:rsidRPr="000E267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lecture - theoretical"/>
                    <w:listEntry w:val="course - hands on"/>
                    <w:listEntry w:val="research experience"/>
                  </w:ddList>
                </w:ffData>
              </w:fldChar>
            </w:r>
            <w:r w:rsidR="00AF5553" w:rsidRPr="000E267D">
              <w:rPr>
                <w:sz w:val="22"/>
                <w:szCs w:val="22"/>
              </w:rPr>
              <w:instrText xml:space="preserve"> FORMDROPDOWN </w:instrText>
            </w:r>
            <w:r w:rsidR="00355CD2">
              <w:rPr>
                <w:sz w:val="22"/>
                <w:szCs w:val="22"/>
              </w:rPr>
            </w:r>
            <w:r w:rsidR="00355CD2">
              <w:rPr>
                <w:sz w:val="22"/>
                <w:szCs w:val="22"/>
              </w:rPr>
              <w:fldChar w:fldCharType="separate"/>
            </w:r>
            <w:r w:rsidRPr="000E267D">
              <w:rPr>
                <w:sz w:val="22"/>
                <w:szCs w:val="22"/>
              </w:rPr>
              <w:fldChar w:fldCharType="end"/>
            </w:r>
          </w:p>
          <w:p w14:paraId="6ACF3DBD" w14:textId="77777777" w:rsidR="00AF5553" w:rsidRPr="000E267D" w:rsidRDefault="00C149BF" w:rsidP="00AF5553">
            <w:pPr>
              <w:spacing w:before="22" w:after="22"/>
              <w:rPr>
                <w:sz w:val="22"/>
                <w:szCs w:val="22"/>
              </w:rPr>
            </w:pPr>
            <w:r w:rsidRPr="000E267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lecture - theoretical"/>
                    <w:listEntry w:val="course - hands on"/>
                    <w:listEntry w:val="research experience"/>
                  </w:ddList>
                </w:ffData>
              </w:fldChar>
            </w:r>
            <w:r w:rsidR="00AF5553" w:rsidRPr="000E267D">
              <w:rPr>
                <w:sz w:val="22"/>
                <w:szCs w:val="22"/>
              </w:rPr>
              <w:instrText xml:space="preserve"> FORMDROPDOWN </w:instrText>
            </w:r>
            <w:r w:rsidR="00355CD2">
              <w:rPr>
                <w:sz w:val="22"/>
                <w:szCs w:val="22"/>
              </w:rPr>
            </w:r>
            <w:r w:rsidR="00355CD2">
              <w:rPr>
                <w:sz w:val="22"/>
                <w:szCs w:val="22"/>
              </w:rPr>
              <w:fldChar w:fldCharType="separate"/>
            </w:r>
            <w:r w:rsidRPr="000E267D">
              <w:rPr>
                <w:sz w:val="22"/>
                <w:szCs w:val="22"/>
              </w:rPr>
              <w:fldChar w:fldCharType="end"/>
            </w:r>
          </w:p>
          <w:p w14:paraId="6ACF3DBE" w14:textId="77777777" w:rsidR="00AF5553" w:rsidRPr="000E267D" w:rsidRDefault="00C149BF" w:rsidP="00AF5553">
            <w:pPr>
              <w:spacing w:before="22" w:after="22"/>
              <w:rPr>
                <w:sz w:val="22"/>
                <w:szCs w:val="22"/>
              </w:rPr>
            </w:pPr>
            <w:r w:rsidRPr="000E267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lecture - theoretical"/>
                    <w:listEntry w:val="course - hands on"/>
                    <w:listEntry w:val="research experience"/>
                  </w:ddList>
                </w:ffData>
              </w:fldChar>
            </w:r>
            <w:r w:rsidR="00AF5553" w:rsidRPr="000E267D">
              <w:rPr>
                <w:sz w:val="22"/>
                <w:szCs w:val="22"/>
              </w:rPr>
              <w:instrText xml:space="preserve"> FORMDROPDOWN </w:instrText>
            </w:r>
            <w:r w:rsidR="00355CD2">
              <w:rPr>
                <w:sz w:val="22"/>
                <w:szCs w:val="22"/>
              </w:rPr>
            </w:r>
            <w:r w:rsidR="00355CD2">
              <w:rPr>
                <w:sz w:val="22"/>
                <w:szCs w:val="22"/>
              </w:rPr>
              <w:fldChar w:fldCharType="separate"/>
            </w:r>
            <w:r w:rsidRPr="000E267D">
              <w:rPr>
                <w:sz w:val="22"/>
                <w:szCs w:val="22"/>
              </w:rPr>
              <w:fldChar w:fldCharType="end"/>
            </w:r>
          </w:p>
          <w:p w14:paraId="6ACF3DBF" w14:textId="77777777" w:rsidR="00AF5553" w:rsidRPr="000E267D" w:rsidRDefault="00C149BF" w:rsidP="00AF5553">
            <w:pPr>
              <w:spacing w:before="22" w:after="22"/>
              <w:rPr>
                <w:sz w:val="22"/>
                <w:szCs w:val="22"/>
              </w:rPr>
            </w:pPr>
            <w:r w:rsidRPr="000E267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lecture - theoretical"/>
                    <w:listEntry w:val="course - hands on"/>
                    <w:listEntry w:val="research experience"/>
                  </w:ddList>
                </w:ffData>
              </w:fldChar>
            </w:r>
            <w:r w:rsidR="00AF5553" w:rsidRPr="000E267D">
              <w:rPr>
                <w:sz w:val="22"/>
                <w:szCs w:val="22"/>
              </w:rPr>
              <w:instrText xml:space="preserve"> FORMDROPDOWN </w:instrText>
            </w:r>
            <w:r w:rsidR="00355CD2">
              <w:rPr>
                <w:sz w:val="22"/>
                <w:szCs w:val="22"/>
              </w:rPr>
            </w:r>
            <w:r w:rsidR="00355CD2">
              <w:rPr>
                <w:sz w:val="22"/>
                <w:szCs w:val="22"/>
              </w:rPr>
              <w:fldChar w:fldCharType="separate"/>
            </w:r>
            <w:r w:rsidRPr="000E267D">
              <w:rPr>
                <w:sz w:val="22"/>
                <w:szCs w:val="22"/>
              </w:rPr>
              <w:fldChar w:fldCharType="end"/>
            </w:r>
          </w:p>
          <w:p w14:paraId="6ACF3DC0" w14:textId="77777777" w:rsidR="00AF5553" w:rsidRDefault="00C149BF" w:rsidP="00AF5553">
            <w:pPr>
              <w:spacing w:before="22" w:after="22"/>
              <w:rPr>
                <w:rFonts w:ascii="Times New Roman" w:hAnsi="Times New Roman"/>
              </w:rPr>
            </w:pPr>
            <w:r w:rsidRPr="000E267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lecture - theoretical"/>
                    <w:listEntry w:val="course - hands on"/>
                    <w:listEntry w:val="research experience"/>
                  </w:ddList>
                </w:ffData>
              </w:fldChar>
            </w:r>
            <w:r w:rsidR="00AF5553" w:rsidRPr="000E267D">
              <w:rPr>
                <w:sz w:val="22"/>
                <w:szCs w:val="22"/>
              </w:rPr>
              <w:instrText xml:space="preserve"> FORMDROPDOWN </w:instrText>
            </w:r>
            <w:r w:rsidR="00355CD2">
              <w:rPr>
                <w:sz w:val="22"/>
                <w:szCs w:val="22"/>
              </w:rPr>
            </w:r>
            <w:r w:rsidR="00355CD2">
              <w:rPr>
                <w:sz w:val="22"/>
                <w:szCs w:val="22"/>
              </w:rPr>
              <w:fldChar w:fldCharType="separate"/>
            </w:r>
            <w:r w:rsidRPr="000E267D">
              <w:rPr>
                <w:sz w:val="22"/>
                <w:szCs w:val="22"/>
              </w:rPr>
              <w:fldChar w:fldCharType="end"/>
            </w:r>
          </w:p>
        </w:tc>
      </w:tr>
      <w:tr w:rsidR="00AF5553" w14:paraId="6ACF3DC3" w14:textId="77777777" w:rsidTr="00AF5553">
        <w:trPr>
          <w:cantSplit/>
        </w:trPr>
        <w:tc>
          <w:tcPr>
            <w:tcW w:w="9211" w:type="dxa"/>
            <w:gridSpan w:val="3"/>
          </w:tcPr>
          <w:p w14:paraId="6ACF3DC2" w14:textId="77777777" w:rsidR="00AF5553" w:rsidRDefault="00AF5553" w:rsidP="00AF5553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Arial" w:hAnsi="Arial"/>
                <w:sz w:val="16"/>
              </w:rPr>
              <w:t xml:space="preserve">Have you previously been working in the project leader’s laboratory?    Yes </w:t>
            </w:r>
            <w:r w:rsidR="00C149BF">
              <w:rPr>
                <w:rFonts w:ascii="Arial" w:hAnsi="Arial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3"/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355CD2">
              <w:rPr>
                <w:rFonts w:ascii="Arial" w:hAnsi="Arial"/>
                <w:sz w:val="16"/>
              </w:rPr>
            </w:r>
            <w:r w:rsidR="00355CD2">
              <w:rPr>
                <w:rFonts w:ascii="Arial" w:hAnsi="Arial"/>
                <w:sz w:val="16"/>
              </w:rPr>
              <w:fldChar w:fldCharType="separate"/>
            </w:r>
            <w:r w:rsidR="00C149BF">
              <w:rPr>
                <w:rFonts w:ascii="Arial" w:hAnsi="Arial"/>
                <w:sz w:val="16"/>
              </w:rPr>
              <w:fldChar w:fldCharType="end"/>
            </w:r>
            <w:bookmarkEnd w:id="8"/>
            <w:r>
              <w:rPr>
                <w:rFonts w:ascii="Arial" w:hAnsi="Arial"/>
                <w:sz w:val="16"/>
              </w:rPr>
              <w:t xml:space="preserve">   No </w:t>
            </w:r>
            <w:r w:rsidR="00C149BF">
              <w:rPr>
                <w:rFonts w:ascii="Arial" w:hAnsi="Arial"/>
                <w:sz w:val="16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2"/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355CD2">
              <w:rPr>
                <w:rFonts w:ascii="Arial" w:hAnsi="Arial"/>
                <w:sz w:val="16"/>
              </w:rPr>
            </w:r>
            <w:r w:rsidR="00355CD2">
              <w:rPr>
                <w:rFonts w:ascii="Arial" w:hAnsi="Arial"/>
                <w:sz w:val="16"/>
              </w:rPr>
              <w:fldChar w:fldCharType="separate"/>
            </w:r>
            <w:r w:rsidR="00C149BF">
              <w:rPr>
                <w:rFonts w:ascii="Arial" w:hAnsi="Arial"/>
                <w:sz w:val="16"/>
              </w:rPr>
              <w:fldChar w:fldCharType="end"/>
            </w:r>
            <w:bookmarkEnd w:id="9"/>
            <w:r>
              <w:rPr>
                <w:rFonts w:ascii="Arial" w:hAnsi="Arial"/>
                <w:sz w:val="16"/>
              </w:rPr>
              <w:t xml:space="preserve">                  If yes, how long?  </w:t>
            </w:r>
            <w:r w:rsidR="00C149BF">
              <w:rPr>
                <w:sz w:val="22"/>
                <w:szCs w:val="22"/>
              </w:rPr>
              <w:fldChar w:fldCharType="begin">
                <w:ffData>
                  <w:name w:val="Text15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10" w:name="Text155"/>
            <w:r>
              <w:rPr>
                <w:sz w:val="22"/>
                <w:szCs w:val="22"/>
              </w:rPr>
              <w:instrText xml:space="preserve"> FORMTEXT </w:instrText>
            </w:r>
            <w:r w:rsidR="00C149BF">
              <w:rPr>
                <w:sz w:val="22"/>
                <w:szCs w:val="22"/>
              </w:rPr>
            </w:r>
            <w:r w:rsidR="00C149BF"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 w:rsidR="00C149BF">
              <w:rPr>
                <w:sz w:val="22"/>
                <w:szCs w:val="22"/>
              </w:rPr>
              <w:fldChar w:fldCharType="end"/>
            </w:r>
            <w:bookmarkEnd w:id="10"/>
          </w:p>
        </w:tc>
      </w:tr>
    </w:tbl>
    <w:p w14:paraId="6ACF3DC4" w14:textId="77777777" w:rsidR="008C3399" w:rsidRDefault="008C339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562"/>
        <w:gridCol w:w="2303"/>
      </w:tblGrid>
      <w:tr w:rsidR="00CE2158" w14:paraId="6ACF3DC7" w14:textId="77777777" w:rsidTr="002B1DC2">
        <w:trPr>
          <w:cantSplit/>
        </w:trPr>
        <w:tc>
          <w:tcPr>
            <w:tcW w:w="9211" w:type="dxa"/>
            <w:gridSpan w:val="3"/>
            <w:shd w:val="clear" w:color="auto" w:fill="D9D9D9"/>
          </w:tcPr>
          <w:p w14:paraId="6ACF3DC6" w14:textId="6C875BB6" w:rsidR="00CE2158" w:rsidRPr="00A07210" w:rsidRDefault="00CE2158" w:rsidP="00A07210">
            <w:pPr>
              <w:pStyle w:val="Kopfzeile"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/>
                <w:b/>
              </w:rPr>
            </w:pPr>
            <w:r w:rsidRPr="00CE2158">
              <w:rPr>
                <w:rFonts w:ascii="Arial" w:hAnsi="Arial"/>
                <w:b/>
              </w:rPr>
              <w:lastRenderedPageBreak/>
              <w:t>Information on chosen PhD projects</w:t>
            </w:r>
            <w:r>
              <w:rPr>
                <w:rFonts w:ascii="Arial" w:hAnsi="Arial"/>
                <w:b/>
              </w:rPr>
              <w:t xml:space="preserve"> (second choice)</w:t>
            </w:r>
          </w:p>
        </w:tc>
      </w:tr>
      <w:tr w:rsidR="00CE2158" w14:paraId="6ACF3DCA" w14:textId="77777777" w:rsidTr="002B1DC2">
        <w:trPr>
          <w:cantSplit/>
        </w:trPr>
        <w:tc>
          <w:tcPr>
            <w:tcW w:w="1346" w:type="dxa"/>
            <w:shd w:val="clear" w:color="auto" w:fill="D9D9D9"/>
          </w:tcPr>
          <w:p w14:paraId="6ACF3DC8" w14:textId="77777777" w:rsidR="00CE2158" w:rsidRDefault="00CE2158" w:rsidP="002B1DC2">
            <w:pPr>
              <w:rPr>
                <w:rFonts w:ascii="Times New Roman" w:hAnsi="Times New Roman"/>
              </w:rPr>
            </w:pPr>
            <w:r>
              <w:rPr>
                <w:rFonts w:ascii="Arial" w:hAnsi="Arial"/>
              </w:rPr>
              <w:t>Applicant:</w:t>
            </w:r>
          </w:p>
        </w:tc>
        <w:tc>
          <w:tcPr>
            <w:tcW w:w="7865" w:type="dxa"/>
            <w:gridSpan w:val="2"/>
          </w:tcPr>
          <w:p w14:paraId="6ACF3DC9" w14:textId="77777777" w:rsidR="00CE2158" w:rsidRDefault="00CE2158" w:rsidP="002B1DC2">
            <w:pPr>
              <w:spacing w:before="40" w:after="40"/>
              <w:rPr>
                <w:sz w:val="22"/>
                <w:szCs w:val="22"/>
              </w:rPr>
            </w:pPr>
            <w:r>
              <w:rPr>
                <w:rFonts w:ascii="Arial" w:hAnsi="Arial"/>
                <w:sz w:val="16"/>
              </w:rPr>
              <w:t xml:space="preserve">Name: </w:t>
            </w:r>
            <w:r w:rsidR="00C149BF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 w:rsidR="00C149BF">
              <w:rPr>
                <w:sz w:val="22"/>
                <w:szCs w:val="22"/>
              </w:rPr>
            </w:r>
            <w:r w:rsidR="00C149BF">
              <w:rPr>
                <w:sz w:val="22"/>
                <w:szCs w:val="22"/>
              </w:rPr>
              <w:fldChar w:fldCharType="separate"/>
            </w:r>
            <w:bookmarkStart w:id="11" w:name="_GoBack"/>
            <w:bookmarkEnd w:id="11"/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 w:rsidR="00C149BF"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DD1" w14:textId="77777777" w:rsidTr="002B1DC2">
        <w:trPr>
          <w:cantSplit/>
        </w:trPr>
        <w:tc>
          <w:tcPr>
            <w:tcW w:w="1346" w:type="dxa"/>
          </w:tcPr>
          <w:p w14:paraId="6ACF3DCB" w14:textId="77777777" w:rsidR="00CE2158" w:rsidRDefault="00CE2158" w:rsidP="002B1DC2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Project number:</w:t>
            </w:r>
          </w:p>
          <w:p w14:paraId="6ACF3DCC" w14:textId="77777777" w:rsidR="00CE2158" w:rsidRDefault="00C149BF" w:rsidP="002B1DC2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562" w:type="dxa"/>
          </w:tcPr>
          <w:p w14:paraId="6ACF3DCD" w14:textId="77777777" w:rsidR="00CE2158" w:rsidRDefault="00CE2158" w:rsidP="002B1DC2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Project title:</w:t>
            </w:r>
          </w:p>
          <w:p w14:paraId="6ACF3DCE" w14:textId="77777777" w:rsidR="00CE2158" w:rsidRDefault="00C149BF" w:rsidP="002B1DC2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303" w:type="dxa"/>
          </w:tcPr>
          <w:p w14:paraId="6ACF3DCF" w14:textId="77777777" w:rsidR="00CE2158" w:rsidRDefault="00CE2158" w:rsidP="002B1DC2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Project leader:</w:t>
            </w:r>
          </w:p>
          <w:p w14:paraId="6ACF3DD0" w14:textId="77777777" w:rsidR="00CE2158" w:rsidRDefault="00C149BF" w:rsidP="002B1DC2">
            <w:pPr>
              <w:spacing w:after="40"/>
              <w:rPr>
                <w:rFonts w:ascii="Times New Roman" w:hAnsi="Times New Roman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E2158" w:rsidRPr="00986730" w14:paraId="6ACF3DD4" w14:textId="77777777" w:rsidTr="002B1DC2">
        <w:trPr>
          <w:cantSplit/>
          <w:trHeight w:hRule="exact" w:val="6804"/>
        </w:trPr>
        <w:tc>
          <w:tcPr>
            <w:tcW w:w="9211" w:type="dxa"/>
            <w:gridSpan w:val="3"/>
          </w:tcPr>
          <w:p w14:paraId="6ACF3DD2" w14:textId="77777777" w:rsidR="00CE2158" w:rsidRDefault="00CE2158" w:rsidP="002B1DC2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Explain your reasons for choosing this project and your expectations from doing your PhD work in the selected laboratory</w:t>
            </w:r>
            <w:r>
              <w:rPr>
                <w:rFonts w:ascii="Arial" w:hAnsi="Arial"/>
                <w:sz w:val="16"/>
              </w:rPr>
              <w:br/>
              <w:t>(max 1500 characters):</w:t>
            </w:r>
          </w:p>
          <w:p w14:paraId="6ACF3DD3" w14:textId="77777777" w:rsidR="00CE2158" w:rsidRPr="00986730" w:rsidRDefault="00C149BF" w:rsidP="002B1DC2">
            <w:pPr>
              <w:spacing w:before="40" w:after="40"/>
              <w:rPr>
                <w:sz w:val="22"/>
                <w:szCs w:val="22"/>
                <w:lang w:val="de-AT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DE3" w14:textId="77777777" w:rsidTr="002B1DC2">
        <w:trPr>
          <w:cantSplit/>
        </w:trPr>
        <w:tc>
          <w:tcPr>
            <w:tcW w:w="6908" w:type="dxa"/>
            <w:gridSpan w:val="2"/>
          </w:tcPr>
          <w:p w14:paraId="6ACF3DD5" w14:textId="77777777" w:rsidR="00CE2158" w:rsidRDefault="00CE2158" w:rsidP="002B1DC2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Qualifications for this project (e.g.: Molecular biology, immunofluorescence, cell culture, etc.)</w:t>
            </w:r>
          </w:p>
          <w:p w14:paraId="6ACF3DD6" w14:textId="77777777" w:rsidR="00CE2158" w:rsidRDefault="00CE2158" w:rsidP="002B1DC2">
            <w:pPr>
              <w:spacing w:before="40" w:after="40"/>
              <w:rPr>
                <w:rFonts w:ascii="Arial" w:hAnsi="Arial"/>
                <w:sz w:val="16"/>
              </w:rPr>
            </w:pPr>
          </w:p>
          <w:p w14:paraId="6ACF3DD7" w14:textId="77777777" w:rsidR="00CE2158" w:rsidRDefault="00C149BF" w:rsidP="002B1DC2">
            <w:pPr>
              <w:spacing w:before="38" w:after="3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6ACF3DD8" w14:textId="77777777" w:rsidR="00CE2158" w:rsidRDefault="00C149BF" w:rsidP="002B1DC2">
            <w:pPr>
              <w:spacing w:before="38" w:after="3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6ACF3DD9" w14:textId="77777777" w:rsidR="00CE2158" w:rsidRDefault="00C149BF" w:rsidP="002B1DC2">
            <w:pPr>
              <w:spacing w:before="38" w:after="3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6ACF3DDA" w14:textId="77777777" w:rsidR="00CE2158" w:rsidRDefault="00C149BF" w:rsidP="002B1DC2">
            <w:pPr>
              <w:spacing w:before="38" w:after="3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6ACF3DDB" w14:textId="77777777" w:rsidR="00CE2158" w:rsidRDefault="00C149BF" w:rsidP="002B1DC2">
            <w:pPr>
              <w:spacing w:before="38" w:after="3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6ACF3DDC" w14:textId="77777777" w:rsidR="00CE2158" w:rsidRDefault="00CE2158" w:rsidP="002B1DC2">
            <w:pPr>
              <w:spacing w:before="38" w:after="38"/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14:paraId="6ACF3DDD" w14:textId="77777777" w:rsidR="00CE2158" w:rsidRDefault="00CE2158" w:rsidP="002B1DC2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How was this qualification acquired?</w:t>
            </w:r>
          </w:p>
          <w:p w14:paraId="6ACF3DDE" w14:textId="641EF395" w:rsidR="00CE2158" w:rsidRPr="000E267D" w:rsidRDefault="00C149BF" w:rsidP="002B1DC2">
            <w:pPr>
              <w:spacing w:before="22" w:after="22"/>
              <w:rPr>
                <w:sz w:val="22"/>
                <w:szCs w:val="22"/>
              </w:rPr>
            </w:pPr>
            <w:r w:rsidRPr="000E267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lecture - theoretical"/>
                    <w:listEntry w:val="course - hands on"/>
                    <w:listEntry w:val="research experience"/>
                  </w:ddList>
                </w:ffData>
              </w:fldChar>
            </w:r>
            <w:r w:rsidR="00CE2158" w:rsidRPr="000E267D">
              <w:rPr>
                <w:sz w:val="22"/>
                <w:szCs w:val="22"/>
              </w:rPr>
              <w:instrText xml:space="preserve"> FORMDROPDOWN </w:instrText>
            </w:r>
            <w:r w:rsidR="00355CD2">
              <w:rPr>
                <w:sz w:val="22"/>
                <w:szCs w:val="22"/>
              </w:rPr>
            </w:r>
            <w:r w:rsidR="00355CD2">
              <w:rPr>
                <w:sz w:val="22"/>
                <w:szCs w:val="22"/>
              </w:rPr>
              <w:fldChar w:fldCharType="separate"/>
            </w:r>
            <w:r w:rsidRPr="000E267D">
              <w:rPr>
                <w:sz w:val="22"/>
                <w:szCs w:val="22"/>
              </w:rPr>
              <w:fldChar w:fldCharType="end"/>
            </w:r>
          </w:p>
          <w:p w14:paraId="6ACF3DDF" w14:textId="77777777" w:rsidR="00CE2158" w:rsidRPr="000E267D" w:rsidRDefault="00C149BF" w:rsidP="002B1DC2">
            <w:pPr>
              <w:spacing w:before="22" w:after="22"/>
              <w:rPr>
                <w:sz w:val="22"/>
                <w:szCs w:val="22"/>
              </w:rPr>
            </w:pPr>
            <w:r w:rsidRPr="000E267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lecture - theoretical"/>
                    <w:listEntry w:val="course - hands on"/>
                    <w:listEntry w:val="research experience"/>
                  </w:ddList>
                </w:ffData>
              </w:fldChar>
            </w:r>
            <w:r w:rsidR="00CE2158" w:rsidRPr="000E267D">
              <w:rPr>
                <w:sz w:val="22"/>
                <w:szCs w:val="22"/>
              </w:rPr>
              <w:instrText xml:space="preserve"> FORMDROPDOWN </w:instrText>
            </w:r>
            <w:r w:rsidR="00355CD2">
              <w:rPr>
                <w:sz w:val="22"/>
                <w:szCs w:val="22"/>
              </w:rPr>
            </w:r>
            <w:r w:rsidR="00355CD2">
              <w:rPr>
                <w:sz w:val="22"/>
                <w:szCs w:val="22"/>
              </w:rPr>
              <w:fldChar w:fldCharType="separate"/>
            </w:r>
            <w:r w:rsidRPr="000E267D">
              <w:rPr>
                <w:sz w:val="22"/>
                <w:szCs w:val="22"/>
              </w:rPr>
              <w:fldChar w:fldCharType="end"/>
            </w:r>
          </w:p>
          <w:p w14:paraId="6ACF3DE0" w14:textId="77777777" w:rsidR="00CE2158" w:rsidRPr="000E267D" w:rsidRDefault="00C149BF" w:rsidP="002B1DC2">
            <w:pPr>
              <w:spacing w:before="22" w:after="22"/>
              <w:rPr>
                <w:sz w:val="22"/>
                <w:szCs w:val="22"/>
              </w:rPr>
            </w:pPr>
            <w:r w:rsidRPr="000E267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lecture - theoretical"/>
                    <w:listEntry w:val="course - hands on"/>
                    <w:listEntry w:val="research experience"/>
                  </w:ddList>
                </w:ffData>
              </w:fldChar>
            </w:r>
            <w:r w:rsidR="00CE2158" w:rsidRPr="000E267D">
              <w:rPr>
                <w:sz w:val="22"/>
                <w:szCs w:val="22"/>
              </w:rPr>
              <w:instrText xml:space="preserve"> FORMDROPDOWN </w:instrText>
            </w:r>
            <w:r w:rsidR="00355CD2">
              <w:rPr>
                <w:sz w:val="22"/>
                <w:szCs w:val="22"/>
              </w:rPr>
            </w:r>
            <w:r w:rsidR="00355CD2">
              <w:rPr>
                <w:sz w:val="22"/>
                <w:szCs w:val="22"/>
              </w:rPr>
              <w:fldChar w:fldCharType="separate"/>
            </w:r>
            <w:r w:rsidRPr="000E267D">
              <w:rPr>
                <w:sz w:val="22"/>
                <w:szCs w:val="22"/>
              </w:rPr>
              <w:fldChar w:fldCharType="end"/>
            </w:r>
          </w:p>
          <w:p w14:paraId="6ACF3DE1" w14:textId="77777777" w:rsidR="00CE2158" w:rsidRPr="000E267D" w:rsidRDefault="00C149BF" w:rsidP="002B1DC2">
            <w:pPr>
              <w:spacing w:before="22" w:after="22"/>
              <w:rPr>
                <w:sz w:val="22"/>
                <w:szCs w:val="22"/>
              </w:rPr>
            </w:pPr>
            <w:r w:rsidRPr="000E267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lecture - theoretical"/>
                    <w:listEntry w:val="course - hands on"/>
                    <w:listEntry w:val="research experience"/>
                  </w:ddList>
                </w:ffData>
              </w:fldChar>
            </w:r>
            <w:r w:rsidR="00CE2158" w:rsidRPr="000E267D">
              <w:rPr>
                <w:sz w:val="22"/>
                <w:szCs w:val="22"/>
              </w:rPr>
              <w:instrText xml:space="preserve"> FORMDROPDOWN </w:instrText>
            </w:r>
            <w:r w:rsidR="00355CD2">
              <w:rPr>
                <w:sz w:val="22"/>
                <w:szCs w:val="22"/>
              </w:rPr>
            </w:r>
            <w:r w:rsidR="00355CD2">
              <w:rPr>
                <w:sz w:val="22"/>
                <w:szCs w:val="22"/>
              </w:rPr>
              <w:fldChar w:fldCharType="separate"/>
            </w:r>
            <w:r w:rsidRPr="000E267D">
              <w:rPr>
                <w:sz w:val="22"/>
                <w:szCs w:val="22"/>
              </w:rPr>
              <w:fldChar w:fldCharType="end"/>
            </w:r>
          </w:p>
          <w:p w14:paraId="6ACF3DE2" w14:textId="77777777" w:rsidR="00CE2158" w:rsidRDefault="00C149BF" w:rsidP="002B1DC2">
            <w:pPr>
              <w:spacing w:before="22" w:after="22"/>
              <w:rPr>
                <w:rFonts w:ascii="Times New Roman" w:hAnsi="Times New Roman"/>
              </w:rPr>
            </w:pPr>
            <w:r w:rsidRPr="000E267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lecture - theoretical"/>
                    <w:listEntry w:val="course - hands on"/>
                    <w:listEntry w:val="research experience"/>
                  </w:ddList>
                </w:ffData>
              </w:fldChar>
            </w:r>
            <w:r w:rsidR="00CE2158" w:rsidRPr="000E267D">
              <w:rPr>
                <w:sz w:val="22"/>
                <w:szCs w:val="22"/>
              </w:rPr>
              <w:instrText xml:space="preserve"> FORMDROPDOWN </w:instrText>
            </w:r>
            <w:r w:rsidR="00355CD2">
              <w:rPr>
                <w:sz w:val="22"/>
                <w:szCs w:val="22"/>
              </w:rPr>
            </w:r>
            <w:r w:rsidR="00355CD2">
              <w:rPr>
                <w:sz w:val="22"/>
                <w:szCs w:val="22"/>
              </w:rPr>
              <w:fldChar w:fldCharType="separate"/>
            </w:r>
            <w:r w:rsidRPr="000E267D"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DE5" w14:textId="77777777" w:rsidTr="002B1DC2">
        <w:trPr>
          <w:cantSplit/>
        </w:trPr>
        <w:tc>
          <w:tcPr>
            <w:tcW w:w="9211" w:type="dxa"/>
            <w:gridSpan w:val="3"/>
          </w:tcPr>
          <w:p w14:paraId="6ACF3DE4" w14:textId="77777777" w:rsidR="00CE2158" w:rsidRDefault="00CE2158" w:rsidP="002B1DC2">
            <w:pPr>
              <w:spacing w:before="120" w:after="120"/>
              <w:rPr>
                <w:rFonts w:ascii="Times New Roman" w:hAnsi="Times New Roman"/>
              </w:rPr>
            </w:pPr>
            <w:r>
              <w:rPr>
                <w:rFonts w:ascii="Arial" w:hAnsi="Arial"/>
                <w:sz w:val="16"/>
              </w:rPr>
              <w:t xml:space="preserve">Have you previously been working in the project leader’s laboratory?    Yes </w:t>
            </w:r>
            <w:r w:rsidR="00C149BF">
              <w:rPr>
                <w:rFonts w:ascii="Arial" w:hAnsi="Arial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355CD2">
              <w:rPr>
                <w:rFonts w:ascii="Arial" w:hAnsi="Arial"/>
                <w:sz w:val="16"/>
              </w:rPr>
            </w:r>
            <w:r w:rsidR="00355CD2">
              <w:rPr>
                <w:rFonts w:ascii="Arial" w:hAnsi="Arial"/>
                <w:sz w:val="16"/>
              </w:rPr>
              <w:fldChar w:fldCharType="separate"/>
            </w:r>
            <w:r w:rsidR="00C149BF">
              <w:rPr>
                <w:rFonts w:ascii="Arial" w:hAnsi="Arial"/>
                <w:sz w:val="16"/>
              </w:rPr>
              <w:fldChar w:fldCharType="end"/>
            </w:r>
            <w:r>
              <w:rPr>
                <w:rFonts w:ascii="Arial" w:hAnsi="Arial"/>
                <w:sz w:val="16"/>
              </w:rPr>
              <w:t xml:space="preserve">   No </w:t>
            </w:r>
            <w:r w:rsidR="00C149BF">
              <w:rPr>
                <w:rFonts w:ascii="Arial" w:hAnsi="Arial"/>
                <w:sz w:val="16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355CD2">
              <w:rPr>
                <w:rFonts w:ascii="Arial" w:hAnsi="Arial"/>
                <w:sz w:val="16"/>
              </w:rPr>
            </w:r>
            <w:r w:rsidR="00355CD2">
              <w:rPr>
                <w:rFonts w:ascii="Arial" w:hAnsi="Arial"/>
                <w:sz w:val="16"/>
              </w:rPr>
              <w:fldChar w:fldCharType="separate"/>
            </w:r>
            <w:r w:rsidR="00C149BF">
              <w:rPr>
                <w:rFonts w:ascii="Arial" w:hAnsi="Arial"/>
                <w:sz w:val="16"/>
              </w:rPr>
              <w:fldChar w:fldCharType="end"/>
            </w:r>
            <w:r>
              <w:rPr>
                <w:rFonts w:ascii="Arial" w:hAnsi="Arial"/>
                <w:sz w:val="16"/>
              </w:rPr>
              <w:t xml:space="preserve">                  If yes, how long?  </w:t>
            </w:r>
            <w:r w:rsidR="00C149BF">
              <w:rPr>
                <w:sz w:val="22"/>
                <w:szCs w:val="22"/>
              </w:rPr>
              <w:fldChar w:fldCharType="begin">
                <w:ffData>
                  <w:name w:val="Text15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 w:rsidR="00C149BF">
              <w:rPr>
                <w:sz w:val="22"/>
                <w:szCs w:val="22"/>
              </w:rPr>
            </w:r>
            <w:r w:rsidR="00C149BF"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 w:rsidR="00C149BF">
              <w:rPr>
                <w:sz w:val="22"/>
                <w:szCs w:val="22"/>
              </w:rPr>
              <w:fldChar w:fldCharType="end"/>
            </w:r>
          </w:p>
        </w:tc>
      </w:tr>
    </w:tbl>
    <w:p w14:paraId="6ACF3DE6" w14:textId="77777777" w:rsidR="00CE2158" w:rsidRDefault="00CE2158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7865"/>
      </w:tblGrid>
      <w:tr w:rsidR="00CE2158" w14:paraId="6ACF3DE8" w14:textId="77777777" w:rsidTr="00CE2158">
        <w:trPr>
          <w:cantSplit/>
        </w:trPr>
        <w:tc>
          <w:tcPr>
            <w:tcW w:w="9211" w:type="dxa"/>
            <w:gridSpan w:val="2"/>
            <w:shd w:val="clear" w:color="auto" w:fill="D9D9D9"/>
          </w:tcPr>
          <w:p w14:paraId="6ACF3DE7" w14:textId="77777777" w:rsidR="00CE2158" w:rsidRDefault="00CE2158" w:rsidP="00CE2158">
            <w:pPr>
              <w:pStyle w:val="Kopfzeile"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/>
              </w:rPr>
            </w:pPr>
            <w:r w:rsidRPr="00CE2158">
              <w:rPr>
                <w:rFonts w:ascii="Arial" w:hAnsi="Arial"/>
                <w:b/>
              </w:rPr>
              <w:lastRenderedPageBreak/>
              <w:t>Additional qualifications and information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i/>
                <w:iCs/>
              </w:rPr>
              <w:t>(optional, you don’t have to fill this out)</w:t>
            </w:r>
          </w:p>
        </w:tc>
      </w:tr>
      <w:tr w:rsidR="00CE2158" w14:paraId="6ACF3DEB" w14:textId="77777777" w:rsidTr="00CE2158">
        <w:trPr>
          <w:cantSplit/>
        </w:trPr>
        <w:tc>
          <w:tcPr>
            <w:tcW w:w="1346" w:type="dxa"/>
            <w:shd w:val="clear" w:color="auto" w:fill="D9D9D9"/>
          </w:tcPr>
          <w:p w14:paraId="6ACF3DE9" w14:textId="77777777" w:rsidR="00CE2158" w:rsidRDefault="00CE2158" w:rsidP="00CE2158">
            <w:pPr>
              <w:rPr>
                <w:rFonts w:ascii="Times New Roman" w:hAnsi="Times New Roman"/>
              </w:rPr>
            </w:pPr>
            <w:r>
              <w:rPr>
                <w:rFonts w:ascii="Arial" w:hAnsi="Arial"/>
              </w:rPr>
              <w:t>Applicant:</w:t>
            </w:r>
          </w:p>
        </w:tc>
        <w:tc>
          <w:tcPr>
            <w:tcW w:w="7865" w:type="dxa"/>
          </w:tcPr>
          <w:p w14:paraId="6ACF3DEA" w14:textId="77777777" w:rsidR="00CE2158" w:rsidRDefault="00CE2158" w:rsidP="00CE2158">
            <w:pPr>
              <w:spacing w:before="40" w:after="40"/>
              <w:rPr>
                <w:rFonts w:ascii="Times New Roman" w:hAnsi="Times New Roman"/>
              </w:rPr>
            </w:pPr>
            <w:r>
              <w:rPr>
                <w:rFonts w:ascii="Arial" w:hAnsi="Arial"/>
                <w:sz w:val="16"/>
              </w:rPr>
              <w:t xml:space="preserve">Name:  </w:t>
            </w:r>
            <w:r w:rsidR="00C149BF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 w:rsidR="00C149BF">
              <w:rPr>
                <w:sz w:val="22"/>
                <w:szCs w:val="22"/>
              </w:rPr>
            </w:r>
            <w:r w:rsidR="00C149BF"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 w:rsidR="00C149BF"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DEF" w14:textId="77777777" w:rsidTr="00CE2158">
        <w:trPr>
          <w:cantSplit/>
          <w:trHeight w:hRule="exact" w:val="5670"/>
        </w:trPr>
        <w:tc>
          <w:tcPr>
            <w:tcW w:w="9211" w:type="dxa"/>
            <w:gridSpan w:val="2"/>
          </w:tcPr>
          <w:p w14:paraId="6ACF3DEC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Further relevant qualifications (Publications, meeting presentations, special courses, work experience, test scores, awards, honors…etc.):</w:t>
            </w:r>
          </w:p>
          <w:p w14:paraId="6ACF3DED" w14:textId="77777777" w:rsidR="00CE2158" w:rsidRDefault="00C149BF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  <w:p w14:paraId="6ACF3DEE" w14:textId="77777777" w:rsidR="00CE2158" w:rsidRDefault="00CE2158" w:rsidP="00CE2158">
            <w:pPr>
              <w:spacing w:after="40"/>
              <w:rPr>
                <w:sz w:val="22"/>
                <w:szCs w:val="22"/>
              </w:rPr>
            </w:pPr>
          </w:p>
        </w:tc>
      </w:tr>
      <w:tr w:rsidR="00CE2158" w14:paraId="6ACF3DF2" w14:textId="77777777" w:rsidTr="00CE2158">
        <w:trPr>
          <w:cantSplit/>
          <w:trHeight w:hRule="exact" w:val="3402"/>
        </w:trPr>
        <w:tc>
          <w:tcPr>
            <w:tcW w:w="9211" w:type="dxa"/>
            <w:gridSpan w:val="2"/>
          </w:tcPr>
          <w:p w14:paraId="6ACF3DF0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Personal interests (Hobbies, sports, memberships…etc.):</w:t>
            </w:r>
          </w:p>
          <w:p w14:paraId="6ACF3DF1" w14:textId="77777777" w:rsidR="00CE2158" w:rsidRDefault="00C149BF" w:rsidP="00CE2158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03"/>
                  <w:enabled/>
                  <w:calcOnExit w:val="0"/>
                  <w:textInput>
                    <w:maxLength w:val="700"/>
                  </w:textInput>
                </w:ffData>
              </w:fldChar>
            </w:r>
            <w:bookmarkStart w:id="12" w:name="Text103"/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2"/>
          </w:p>
        </w:tc>
      </w:tr>
      <w:tr w:rsidR="00CE2158" w14:paraId="6ACF3DF5" w14:textId="77777777" w:rsidTr="00CE2158">
        <w:trPr>
          <w:cantSplit/>
          <w:trHeight w:hRule="exact" w:val="3402"/>
        </w:trPr>
        <w:tc>
          <w:tcPr>
            <w:tcW w:w="9211" w:type="dxa"/>
            <w:gridSpan w:val="2"/>
          </w:tcPr>
          <w:p w14:paraId="6ACF3DF3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Your comments and other relevant information:</w:t>
            </w:r>
          </w:p>
          <w:p w14:paraId="6ACF3DF4" w14:textId="77777777" w:rsidR="00CE2158" w:rsidRDefault="00C149BF" w:rsidP="00CE2158">
            <w:pPr>
              <w:spacing w:after="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6ACF3DF6" w14:textId="77777777" w:rsidR="00002C74" w:rsidRDefault="00002C74">
      <w:pPr>
        <w:pStyle w:val="Kopfzeile"/>
        <w:tabs>
          <w:tab w:val="clear" w:pos="4153"/>
          <w:tab w:val="clear" w:pos="8306"/>
        </w:tabs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9"/>
        <w:gridCol w:w="214"/>
        <w:gridCol w:w="507"/>
        <w:gridCol w:w="1147"/>
        <w:gridCol w:w="632"/>
        <w:gridCol w:w="1344"/>
        <w:gridCol w:w="330"/>
        <w:gridCol w:w="4128"/>
      </w:tblGrid>
      <w:tr w:rsidR="00CE2158" w14:paraId="6ACF3DF8" w14:textId="77777777" w:rsidTr="00CE2158">
        <w:trPr>
          <w:cantSplit/>
        </w:trPr>
        <w:tc>
          <w:tcPr>
            <w:tcW w:w="9211" w:type="dxa"/>
            <w:gridSpan w:val="8"/>
            <w:shd w:val="clear" w:color="auto" w:fill="D9D9D9"/>
          </w:tcPr>
          <w:p w14:paraId="6ACF3DF7" w14:textId="77777777" w:rsidR="00CE2158" w:rsidRPr="00CE2158" w:rsidRDefault="00CE2158" w:rsidP="00CE2158">
            <w:pPr>
              <w:pStyle w:val="Kopfzeile"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/>
                <w:b/>
              </w:rPr>
            </w:pPr>
            <w:r w:rsidRPr="00CE2158">
              <w:rPr>
                <w:rFonts w:ascii="Arial" w:hAnsi="Arial"/>
                <w:b/>
              </w:rPr>
              <w:lastRenderedPageBreak/>
              <w:t>Referees</w:t>
            </w:r>
          </w:p>
        </w:tc>
      </w:tr>
      <w:tr w:rsidR="00CE2158" w14:paraId="6ACF3DFB" w14:textId="77777777" w:rsidTr="00CE2158">
        <w:trPr>
          <w:cantSplit/>
        </w:trPr>
        <w:tc>
          <w:tcPr>
            <w:tcW w:w="1630" w:type="dxa"/>
            <w:gridSpan w:val="3"/>
            <w:shd w:val="clear" w:color="auto" w:fill="D9D9D9"/>
          </w:tcPr>
          <w:p w14:paraId="6ACF3DF9" w14:textId="77777777" w:rsidR="00CE2158" w:rsidRDefault="00CE2158" w:rsidP="00CE2158">
            <w:pPr>
              <w:rPr>
                <w:rFonts w:ascii="Times New Roman" w:hAnsi="Times New Roman"/>
              </w:rPr>
            </w:pPr>
            <w:r>
              <w:rPr>
                <w:rFonts w:ascii="Arial" w:hAnsi="Arial"/>
              </w:rPr>
              <w:t>Applicant:</w:t>
            </w:r>
          </w:p>
        </w:tc>
        <w:tc>
          <w:tcPr>
            <w:tcW w:w="7581" w:type="dxa"/>
            <w:gridSpan w:val="5"/>
          </w:tcPr>
          <w:p w14:paraId="6ACF3DFA" w14:textId="77777777" w:rsidR="00CE2158" w:rsidRDefault="00CE2158" w:rsidP="00CE2158">
            <w:pPr>
              <w:spacing w:before="40" w:after="40"/>
              <w:rPr>
                <w:sz w:val="22"/>
                <w:szCs w:val="22"/>
              </w:rPr>
            </w:pPr>
            <w:r>
              <w:rPr>
                <w:rFonts w:ascii="Arial" w:hAnsi="Arial"/>
                <w:sz w:val="16"/>
              </w:rPr>
              <w:t xml:space="preserve">Name:  </w:t>
            </w:r>
            <w:r w:rsidR="00C149BF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 w:rsidR="00C149BF">
              <w:rPr>
                <w:sz w:val="22"/>
                <w:szCs w:val="22"/>
              </w:rPr>
            </w:r>
            <w:r w:rsidR="00C149BF"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 w:rsidR="00C149BF"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DFD" w14:textId="77777777" w:rsidTr="00CE2158">
        <w:trPr>
          <w:cantSplit/>
        </w:trPr>
        <w:tc>
          <w:tcPr>
            <w:tcW w:w="9211" w:type="dxa"/>
            <w:gridSpan w:val="8"/>
            <w:shd w:val="clear" w:color="auto" w:fill="D9D9D9"/>
          </w:tcPr>
          <w:p w14:paraId="6ACF3DFC" w14:textId="77777777" w:rsidR="00CE2158" w:rsidRDefault="00CE2158" w:rsidP="00357E9A">
            <w:pPr>
              <w:spacing w:before="40" w:after="40"/>
              <w:rPr>
                <w:rFonts w:ascii="Arial" w:hAnsi="Arial"/>
                <w:i/>
                <w:iCs/>
              </w:rPr>
            </w:pPr>
            <w:r>
              <w:rPr>
                <w:rFonts w:ascii="Arial" w:hAnsi="Arial"/>
              </w:rPr>
              <w:t>Please provide the names and contact information of two experienced scientists who can evaluate your qualification for this graduate program:</w:t>
            </w:r>
            <w:r>
              <w:rPr>
                <w:rFonts w:ascii="Arial" w:hAnsi="Arial"/>
              </w:rPr>
              <w:br/>
            </w:r>
            <w:r>
              <w:rPr>
                <w:rFonts w:ascii="Arial" w:hAnsi="Arial"/>
                <w:i/>
                <w:iCs/>
              </w:rPr>
              <w:t>Important: Please get their consent before entering their names!</w:t>
            </w:r>
          </w:p>
        </w:tc>
      </w:tr>
      <w:tr w:rsidR="00CE2158" w14:paraId="6ACF3DFF" w14:textId="77777777" w:rsidTr="00CE2158">
        <w:trPr>
          <w:cantSplit/>
        </w:trPr>
        <w:tc>
          <w:tcPr>
            <w:tcW w:w="9211" w:type="dxa"/>
            <w:gridSpan w:val="8"/>
            <w:shd w:val="clear" w:color="auto" w:fill="D9D9D9"/>
          </w:tcPr>
          <w:p w14:paraId="6ACF3DFE" w14:textId="77777777" w:rsidR="00CE2158" w:rsidRDefault="00CE2158" w:rsidP="00CE2158">
            <w:pPr>
              <w:spacing w:before="40" w:after="40"/>
              <w:jc w:val="center"/>
              <w:rPr>
                <w:rFonts w:ascii="Arial" w:hAnsi="Arial"/>
                <w:i/>
                <w:iCs/>
                <w:sz w:val="20"/>
              </w:rPr>
            </w:pPr>
            <w:r>
              <w:rPr>
                <w:rFonts w:ascii="Arial" w:hAnsi="Arial"/>
                <w:i/>
                <w:iCs/>
                <w:sz w:val="20"/>
              </w:rPr>
              <w:t>First referee</w:t>
            </w:r>
          </w:p>
        </w:tc>
      </w:tr>
      <w:tr w:rsidR="00CE2158" w14:paraId="6ACF3E06" w14:textId="77777777" w:rsidTr="00CE2158">
        <w:trPr>
          <w:cantSplit/>
        </w:trPr>
        <w:tc>
          <w:tcPr>
            <w:tcW w:w="909" w:type="dxa"/>
          </w:tcPr>
          <w:p w14:paraId="6ACF3E00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Title:</w:t>
            </w:r>
          </w:p>
          <w:p w14:paraId="6ACF3E01" w14:textId="77777777" w:rsidR="00CE2158" w:rsidRDefault="00C149BF" w:rsidP="00CE2158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500" w:type="dxa"/>
            <w:gridSpan w:val="4"/>
          </w:tcPr>
          <w:p w14:paraId="6ACF3E02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First (given) name:</w:t>
            </w:r>
          </w:p>
          <w:p w14:paraId="6ACF3E03" w14:textId="77777777" w:rsidR="00CE2158" w:rsidRDefault="00C149BF" w:rsidP="00CE21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802" w:type="dxa"/>
            <w:gridSpan w:val="3"/>
          </w:tcPr>
          <w:p w14:paraId="6ACF3E04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Last (family) name:</w:t>
            </w:r>
          </w:p>
          <w:p w14:paraId="6ACF3E05" w14:textId="77777777" w:rsidR="00CE2158" w:rsidRDefault="00C149BF" w:rsidP="00CE21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E0B" w14:textId="77777777" w:rsidTr="00CE2158">
        <w:trPr>
          <w:cantSplit/>
        </w:trPr>
        <w:tc>
          <w:tcPr>
            <w:tcW w:w="3409" w:type="dxa"/>
            <w:gridSpan w:val="5"/>
          </w:tcPr>
          <w:p w14:paraId="6ACF3E07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Position:</w:t>
            </w:r>
          </w:p>
          <w:p w14:paraId="6ACF3E08" w14:textId="77777777" w:rsidR="00CE2158" w:rsidRDefault="00C149BF" w:rsidP="00CE2158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802" w:type="dxa"/>
            <w:gridSpan w:val="3"/>
          </w:tcPr>
          <w:p w14:paraId="6ACF3E09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Relation to applicant (e.g. master’s thesis advisor, lecturer…):</w:t>
            </w:r>
          </w:p>
          <w:p w14:paraId="6ACF3E0A" w14:textId="77777777" w:rsidR="00CE2158" w:rsidRDefault="00C149BF" w:rsidP="00CE21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E0E" w14:textId="77777777" w:rsidTr="00CE2158">
        <w:trPr>
          <w:cantSplit/>
        </w:trPr>
        <w:tc>
          <w:tcPr>
            <w:tcW w:w="9211" w:type="dxa"/>
            <w:gridSpan w:val="8"/>
          </w:tcPr>
          <w:p w14:paraId="6ACF3E0C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Institution:</w:t>
            </w:r>
          </w:p>
          <w:p w14:paraId="6ACF3E0D" w14:textId="77777777" w:rsidR="00CE2158" w:rsidRDefault="00C149BF" w:rsidP="00CE21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E11" w14:textId="77777777" w:rsidTr="00CE2158">
        <w:trPr>
          <w:cantSplit/>
        </w:trPr>
        <w:tc>
          <w:tcPr>
            <w:tcW w:w="9211" w:type="dxa"/>
            <w:gridSpan w:val="8"/>
          </w:tcPr>
          <w:p w14:paraId="6ACF3E0F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Department:</w:t>
            </w:r>
          </w:p>
          <w:p w14:paraId="6ACF3E10" w14:textId="77777777" w:rsidR="00CE2158" w:rsidRDefault="00C149BF" w:rsidP="00CE21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E14" w14:textId="77777777" w:rsidTr="00CE2158">
        <w:trPr>
          <w:cantSplit/>
        </w:trPr>
        <w:tc>
          <w:tcPr>
            <w:tcW w:w="9211" w:type="dxa"/>
            <w:gridSpan w:val="8"/>
          </w:tcPr>
          <w:p w14:paraId="6ACF3E12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Street, number:</w:t>
            </w:r>
          </w:p>
          <w:p w14:paraId="6ACF3E13" w14:textId="77777777" w:rsidR="00CE2158" w:rsidRDefault="00C149BF" w:rsidP="00CE2158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E1B" w14:textId="77777777" w:rsidTr="00CE2158">
        <w:trPr>
          <w:cantSplit/>
        </w:trPr>
        <w:tc>
          <w:tcPr>
            <w:tcW w:w="909" w:type="dxa"/>
          </w:tcPr>
          <w:p w14:paraId="6ACF3E15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Postal code:</w:t>
            </w:r>
          </w:p>
          <w:p w14:paraId="6ACF3E16" w14:textId="77777777" w:rsidR="00CE2158" w:rsidRDefault="00C149BF" w:rsidP="00CE2158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174" w:type="dxa"/>
            <w:gridSpan w:val="6"/>
          </w:tcPr>
          <w:p w14:paraId="6ACF3E17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City / Province:</w:t>
            </w:r>
          </w:p>
          <w:p w14:paraId="6ACF3E18" w14:textId="77777777" w:rsidR="00CE2158" w:rsidRDefault="00C149BF" w:rsidP="00CE2158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128" w:type="dxa"/>
          </w:tcPr>
          <w:p w14:paraId="6ACF3E19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Country:</w:t>
            </w:r>
          </w:p>
          <w:p w14:paraId="6ACF3E1A" w14:textId="77777777" w:rsidR="00CE2158" w:rsidRDefault="00C149BF" w:rsidP="00CE2158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E22" w14:textId="77777777" w:rsidTr="00CE2158">
        <w:trPr>
          <w:cantSplit/>
        </w:trPr>
        <w:tc>
          <w:tcPr>
            <w:tcW w:w="2777" w:type="dxa"/>
            <w:gridSpan w:val="4"/>
          </w:tcPr>
          <w:p w14:paraId="6ACF3E1C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E-Mail:</w:t>
            </w:r>
          </w:p>
          <w:p w14:paraId="6ACF3E1D" w14:textId="77777777" w:rsidR="00CE2158" w:rsidRDefault="00C149BF" w:rsidP="00CE2158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 w:rsidR="00CE215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76" w:type="dxa"/>
            <w:gridSpan w:val="2"/>
          </w:tcPr>
          <w:p w14:paraId="6ACF3E1E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Phone number:</w:t>
            </w:r>
          </w:p>
          <w:p w14:paraId="6ACF3E1F" w14:textId="77777777" w:rsidR="00CE2158" w:rsidRDefault="00C149BF" w:rsidP="00CE21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458" w:type="dxa"/>
            <w:gridSpan w:val="2"/>
          </w:tcPr>
          <w:p w14:paraId="6ACF3E20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Fax number:</w:t>
            </w:r>
          </w:p>
          <w:p w14:paraId="6ACF3E21" w14:textId="77777777" w:rsidR="00CE2158" w:rsidRDefault="00C149BF" w:rsidP="00CE21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E24" w14:textId="77777777" w:rsidTr="00CE2158">
        <w:trPr>
          <w:cantSplit/>
        </w:trPr>
        <w:tc>
          <w:tcPr>
            <w:tcW w:w="9211" w:type="dxa"/>
            <w:gridSpan w:val="8"/>
            <w:shd w:val="clear" w:color="auto" w:fill="D9D9D9"/>
          </w:tcPr>
          <w:p w14:paraId="6ACF3E23" w14:textId="77777777" w:rsidR="00CE2158" w:rsidRDefault="00CE2158" w:rsidP="00CE2158">
            <w:pPr>
              <w:spacing w:before="40" w:after="40"/>
              <w:jc w:val="center"/>
              <w:rPr>
                <w:rFonts w:ascii="Arial" w:hAnsi="Arial"/>
                <w:i/>
                <w:iCs/>
                <w:sz w:val="20"/>
              </w:rPr>
            </w:pPr>
            <w:r>
              <w:rPr>
                <w:rFonts w:ascii="Arial" w:hAnsi="Arial"/>
                <w:i/>
                <w:iCs/>
                <w:sz w:val="20"/>
              </w:rPr>
              <w:t>Second referee</w:t>
            </w:r>
          </w:p>
        </w:tc>
      </w:tr>
      <w:tr w:rsidR="00CE2158" w14:paraId="6ACF3E2B" w14:textId="77777777" w:rsidTr="00CE2158">
        <w:trPr>
          <w:cantSplit/>
        </w:trPr>
        <w:tc>
          <w:tcPr>
            <w:tcW w:w="1123" w:type="dxa"/>
            <w:gridSpan w:val="2"/>
          </w:tcPr>
          <w:p w14:paraId="6ACF3E25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Title:</w:t>
            </w:r>
          </w:p>
          <w:p w14:paraId="6ACF3E26" w14:textId="77777777" w:rsidR="00CE2158" w:rsidRDefault="00C149BF" w:rsidP="00CE2158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286" w:type="dxa"/>
            <w:gridSpan w:val="3"/>
          </w:tcPr>
          <w:p w14:paraId="6ACF3E27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First (given) name:</w:t>
            </w:r>
          </w:p>
          <w:p w14:paraId="6ACF3E28" w14:textId="77777777" w:rsidR="00CE2158" w:rsidRDefault="00C149BF" w:rsidP="00CE21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802" w:type="dxa"/>
            <w:gridSpan w:val="3"/>
          </w:tcPr>
          <w:p w14:paraId="6ACF3E29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Last (family) name:</w:t>
            </w:r>
          </w:p>
          <w:p w14:paraId="6ACF3E2A" w14:textId="77777777" w:rsidR="00CE2158" w:rsidRDefault="00C149BF" w:rsidP="00CE21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E30" w14:textId="77777777" w:rsidTr="00CE2158">
        <w:trPr>
          <w:cantSplit/>
        </w:trPr>
        <w:tc>
          <w:tcPr>
            <w:tcW w:w="3409" w:type="dxa"/>
            <w:gridSpan w:val="5"/>
          </w:tcPr>
          <w:p w14:paraId="6ACF3E2C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Position:</w:t>
            </w:r>
          </w:p>
          <w:p w14:paraId="6ACF3E2D" w14:textId="77777777" w:rsidR="00CE2158" w:rsidRDefault="00C149BF" w:rsidP="00CE2158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802" w:type="dxa"/>
            <w:gridSpan w:val="3"/>
          </w:tcPr>
          <w:p w14:paraId="6ACF3E2E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Relation to applicant (e.g. master’s thesis advisor, lecturer…):</w:t>
            </w:r>
          </w:p>
          <w:p w14:paraId="6ACF3E2F" w14:textId="77777777" w:rsidR="00CE2158" w:rsidRDefault="00C149BF" w:rsidP="00CE21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E33" w14:textId="77777777" w:rsidTr="00CE2158">
        <w:trPr>
          <w:cantSplit/>
        </w:trPr>
        <w:tc>
          <w:tcPr>
            <w:tcW w:w="9211" w:type="dxa"/>
            <w:gridSpan w:val="8"/>
          </w:tcPr>
          <w:p w14:paraId="6ACF3E31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Institution:</w:t>
            </w:r>
          </w:p>
          <w:p w14:paraId="6ACF3E32" w14:textId="77777777" w:rsidR="00CE2158" w:rsidRDefault="00C149BF" w:rsidP="00CE21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E36" w14:textId="77777777" w:rsidTr="00CE2158">
        <w:trPr>
          <w:cantSplit/>
        </w:trPr>
        <w:tc>
          <w:tcPr>
            <w:tcW w:w="9211" w:type="dxa"/>
            <w:gridSpan w:val="8"/>
          </w:tcPr>
          <w:p w14:paraId="6ACF3E34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Department:</w:t>
            </w:r>
          </w:p>
          <w:p w14:paraId="6ACF3E35" w14:textId="77777777" w:rsidR="00CE2158" w:rsidRDefault="00C149BF" w:rsidP="00CE21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E39" w14:textId="77777777" w:rsidTr="00CE2158">
        <w:trPr>
          <w:cantSplit/>
        </w:trPr>
        <w:tc>
          <w:tcPr>
            <w:tcW w:w="9211" w:type="dxa"/>
            <w:gridSpan w:val="8"/>
          </w:tcPr>
          <w:p w14:paraId="6ACF3E37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Street, number:</w:t>
            </w:r>
          </w:p>
          <w:p w14:paraId="6ACF3E38" w14:textId="77777777" w:rsidR="00CE2158" w:rsidRDefault="00C149BF" w:rsidP="00CE2158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E40" w14:textId="77777777" w:rsidTr="00CE2158">
        <w:trPr>
          <w:cantSplit/>
        </w:trPr>
        <w:tc>
          <w:tcPr>
            <w:tcW w:w="909" w:type="dxa"/>
          </w:tcPr>
          <w:p w14:paraId="6ACF3E3A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Postal code:</w:t>
            </w:r>
          </w:p>
          <w:p w14:paraId="6ACF3E3B" w14:textId="77777777" w:rsidR="00CE2158" w:rsidRDefault="00C149BF" w:rsidP="00CE2158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174" w:type="dxa"/>
            <w:gridSpan w:val="6"/>
          </w:tcPr>
          <w:p w14:paraId="6ACF3E3C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City / Province:</w:t>
            </w:r>
          </w:p>
          <w:p w14:paraId="6ACF3E3D" w14:textId="77777777" w:rsidR="00CE2158" w:rsidRDefault="00C149BF" w:rsidP="00CE2158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128" w:type="dxa"/>
          </w:tcPr>
          <w:p w14:paraId="6ACF3E3E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Country:</w:t>
            </w:r>
          </w:p>
          <w:p w14:paraId="6ACF3E3F" w14:textId="77777777" w:rsidR="00CE2158" w:rsidRDefault="00C149BF" w:rsidP="00CE2158">
            <w:pPr>
              <w:spacing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E47" w14:textId="77777777" w:rsidTr="00CE2158">
        <w:trPr>
          <w:cantSplit/>
        </w:trPr>
        <w:tc>
          <w:tcPr>
            <w:tcW w:w="2777" w:type="dxa"/>
            <w:gridSpan w:val="4"/>
          </w:tcPr>
          <w:p w14:paraId="6ACF3E41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E-Mail:</w:t>
            </w:r>
          </w:p>
          <w:p w14:paraId="6ACF3E42" w14:textId="77777777" w:rsidR="00CE2158" w:rsidRDefault="00C149BF" w:rsidP="00CE2158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 w:rsidR="00CE215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76" w:type="dxa"/>
            <w:gridSpan w:val="2"/>
          </w:tcPr>
          <w:p w14:paraId="6ACF3E43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Phone number:</w:t>
            </w:r>
          </w:p>
          <w:p w14:paraId="6ACF3E44" w14:textId="77777777" w:rsidR="00CE2158" w:rsidRDefault="00C149BF" w:rsidP="00CE21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458" w:type="dxa"/>
            <w:gridSpan w:val="2"/>
          </w:tcPr>
          <w:p w14:paraId="6ACF3E45" w14:textId="77777777" w:rsidR="00CE2158" w:rsidRDefault="00CE2158" w:rsidP="00CE2158">
            <w:pPr>
              <w:spacing w:before="40" w:after="4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Fax number:</w:t>
            </w:r>
          </w:p>
          <w:p w14:paraId="6ACF3E46" w14:textId="77777777" w:rsidR="00CE2158" w:rsidRDefault="00C149BF" w:rsidP="00CE21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CE2158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 w:rsidR="00CE2158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E2158" w14:paraId="6ACF3E49" w14:textId="77777777" w:rsidTr="00CE2158">
        <w:trPr>
          <w:cantSplit/>
          <w:trHeight w:val="443"/>
        </w:trPr>
        <w:tc>
          <w:tcPr>
            <w:tcW w:w="9211" w:type="dxa"/>
            <w:gridSpan w:val="8"/>
          </w:tcPr>
          <w:p w14:paraId="6ACF3E48" w14:textId="77777777" w:rsidR="00CE2158" w:rsidRDefault="00CE2158" w:rsidP="00CE2158">
            <w:pPr>
              <w:rPr>
                <w:rFonts w:ascii="Arial" w:hAnsi="Arial"/>
                <w:sz w:val="16"/>
              </w:rPr>
            </w:pPr>
          </w:p>
        </w:tc>
      </w:tr>
    </w:tbl>
    <w:p w14:paraId="6ACF3E4A" w14:textId="77777777" w:rsidR="00CE2158" w:rsidRDefault="00CE2158">
      <w:pPr>
        <w:pStyle w:val="Kopfzeile"/>
        <w:tabs>
          <w:tab w:val="clear" w:pos="4153"/>
          <w:tab w:val="clear" w:pos="8306"/>
        </w:tabs>
        <w:rPr>
          <w:rFonts w:ascii="Times New Roman" w:hAnsi="Times New Roman"/>
          <w:sz w:val="10"/>
        </w:rPr>
      </w:pPr>
    </w:p>
    <w:p w14:paraId="6ACF3E4B" w14:textId="77777777" w:rsidR="00CE2158" w:rsidRDefault="00CE2158">
      <w:pPr>
        <w:pStyle w:val="Kopfzeile"/>
        <w:tabs>
          <w:tab w:val="clear" w:pos="4153"/>
          <w:tab w:val="clear" w:pos="8306"/>
        </w:tabs>
        <w:rPr>
          <w:rFonts w:ascii="Times New Roman" w:hAnsi="Times New Roman"/>
          <w:sz w:val="10"/>
        </w:rPr>
      </w:pPr>
    </w:p>
    <w:p w14:paraId="6ACF3E4C" w14:textId="77777777" w:rsidR="00CE2158" w:rsidRDefault="00CE2158">
      <w:pPr>
        <w:pStyle w:val="Kopfzeile"/>
        <w:tabs>
          <w:tab w:val="clear" w:pos="4153"/>
          <w:tab w:val="clear" w:pos="8306"/>
        </w:tabs>
        <w:rPr>
          <w:rFonts w:ascii="Times New Roman" w:hAnsi="Times New Roman"/>
          <w:sz w:val="10"/>
        </w:rPr>
      </w:pPr>
    </w:p>
    <w:p w14:paraId="6ACF3E4D" w14:textId="77777777" w:rsidR="00CE2158" w:rsidRDefault="00CE2158">
      <w:pPr>
        <w:pStyle w:val="Kopfzeile"/>
        <w:tabs>
          <w:tab w:val="clear" w:pos="4153"/>
          <w:tab w:val="clear" w:pos="8306"/>
        </w:tabs>
        <w:rPr>
          <w:rFonts w:ascii="Times New Roman" w:hAnsi="Times New Roman"/>
          <w:sz w:val="10"/>
        </w:rPr>
      </w:pPr>
    </w:p>
    <w:p w14:paraId="6ACF3E4E" w14:textId="77777777" w:rsidR="00CE2158" w:rsidRDefault="00CE2158">
      <w:pPr>
        <w:pStyle w:val="Kopfzeile"/>
        <w:tabs>
          <w:tab w:val="clear" w:pos="4153"/>
          <w:tab w:val="clear" w:pos="8306"/>
        </w:tabs>
        <w:rPr>
          <w:rFonts w:ascii="Times New Roman" w:hAnsi="Times New Roman"/>
          <w:sz w:val="10"/>
        </w:rPr>
      </w:pPr>
    </w:p>
    <w:p w14:paraId="6ACF3E4F" w14:textId="77777777" w:rsidR="00CE2158" w:rsidRDefault="00CE2158">
      <w:pPr>
        <w:pStyle w:val="Kopfzeile"/>
        <w:tabs>
          <w:tab w:val="clear" w:pos="4153"/>
          <w:tab w:val="clear" w:pos="8306"/>
        </w:tabs>
        <w:rPr>
          <w:rFonts w:ascii="Times New Roman" w:hAnsi="Times New Roman"/>
          <w:sz w:val="10"/>
        </w:rPr>
      </w:pPr>
    </w:p>
    <w:p w14:paraId="6ACF3E50" w14:textId="160D4EC2" w:rsidR="00002C74" w:rsidRDefault="00002C74" w:rsidP="00CE2158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153"/>
          <w:tab w:val="clear" w:pos="8306"/>
        </w:tabs>
        <w:spacing w:before="40" w:after="40"/>
        <w:jc w:val="center"/>
        <w:outlineLvl w:val="0"/>
        <w:rPr>
          <w:rFonts w:ascii="Arial" w:hAnsi="Arial"/>
          <w:b/>
          <w:sz w:val="20"/>
        </w:rPr>
      </w:pPr>
      <w:r w:rsidRPr="00793366">
        <w:rPr>
          <w:rFonts w:ascii="Arial" w:hAnsi="Arial"/>
          <w:b/>
          <w:sz w:val="20"/>
        </w:rPr>
        <w:t xml:space="preserve">Submit the complete application form by email to </w:t>
      </w:r>
      <w:hyperlink r:id="rId11" w:history="1">
        <w:r w:rsidR="002B1DC2" w:rsidRPr="00226202">
          <w:rPr>
            <w:rStyle w:val="Hyperlink"/>
            <w:rFonts w:ascii="Arial" w:hAnsi="Arial"/>
            <w:b/>
            <w:sz w:val="20"/>
          </w:rPr>
          <w:t>CavX@i-med.ac.at</w:t>
        </w:r>
      </w:hyperlink>
    </w:p>
    <w:sectPr w:rsidR="00002C74" w:rsidSect="00C149BF">
      <w:footerReference w:type="default" r:id="rId12"/>
      <w:headerReference w:type="first" r:id="rId13"/>
      <w:pgSz w:w="11907" w:h="16840" w:code="9"/>
      <w:pgMar w:top="1418" w:right="1418" w:bottom="1418" w:left="1418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E30AB3" w14:textId="77777777" w:rsidR="004D0FDF" w:rsidRDefault="004D0FDF">
      <w:r>
        <w:separator/>
      </w:r>
    </w:p>
  </w:endnote>
  <w:endnote w:type="continuationSeparator" w:id="0">
    <w:p w14:paraId="1C04AE8A" w14:textId="77777777" w:rsidR="004D0FDF" w:rsidRDefault="004D0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F3E55" w14:textId="36D2C1DE" w:rsidR="002B1DC2" w:rsidRDefault="002B1DC2">
    <w:pPr>
      <w:pStyle w:val="Fuzeile"/>
      <w:rPr>
        <w:rFonts w:ascii="Arial" w:hAnsi="Arial"/>
        <w:sz w:val="20"/>
      </w:rPr>
    </w:pPr>
    <w:r>
      <w:rPr>
        <w:rFonts w:ascii="Arial" w:hAnsi="Arial"/>
        <w:sz w:val="20"/>
      </w:rPr>
      <w:tab/>
    </w:r>
    <w:r>
      <w:rPr>
        <w:rFonts w:ascii="Arial" w:hAnsi="Arial"/>
        <w:sz w:val="20"/>
        <w:lang w:val="de-DE"/>
      </w:rPr>
      <w:t>Page</w:t>
    </w:r>
    <w:r w:rsidRPr="002048EB">
      <w:rPr>
        <w:rFonts w:ascii="Arial" w:hAnsi="Arial"/>
        <w:sz w:val="20"/>
        <w:lang w:val="de-DE"/>
      </w:rPr>
      <w:t xml:space="preserve"> </w:t>
    </w:r>
    <w:r w:rsidRPr="002048EB">
      <w:rPr>
        <w:rFonts w:ascii="Arial" w:hAnsi="Arial"/>
        <w:b/>
        <w:sz w:val="20"/>
      </w:rPr>
      <w:fldChar w:fldCharType="begin"/>
    </w:r>
    <w:r w:rsidRPr="002048EB">
      <w:rPr>
        <w:rFonts w:ascii="Arial" w:hAnsi="Arial"/>
        <w:b/>
        <w:sz w:val="20"/>
      </w:rPr>
      <w:instrText>PAGE  \* Arabic  \* MERGEFORMAT</w:instrText>
    </w:r>
    <w:r w:rsidRPr="002048EB">
      <w:rPr>
        <w:rFonts w:ascii="Arial" w:hAnsi="Arial"/>
        <w:b/>
        <w:sz w:val="20"/>
      </w:rPr>
      <w:fldChar w:fldCharType="separate"/>
    </w:r>
    <w:r w:rsidR="00355CD2">
      <w:rPr>
        <w:rFonts w:ascii="Arial" w:hAnsi="Arial"/>
        <w:b/>
        <w:noProof/>
        <w:sz w:val="20"/>
      </w:rPr>
      <w:t>4</w:t>
    </w:r>
    <w:r w:rsidRPr="002048EB">
      <w:rPr>
        <w:rFonts w:ascii="Arial" w:hAnsi="Arial"/>
        <w:b/>
        <w:sz w:val="20"/>
      </w:rPr>
      <w:fldChar w:fldCharType="end"/>
    </w:r>
    <w:r w:rsidRPr="002048EB">
      <w:rPr>
        <w:rFonts w:ascii="Arial" w:hAnsi="Arial"/>
        <w:sz w:val="20"/>
        <w:lang w:val="de-DE"/>
      </w:rPr>
      <w:t xml:space="preserve"> </w:t>
    </w:r>
    <w:r>
      <w:rPr>
        <w:rFonts w:ascii="Arial" w:hAnsi="Arial"/>
        <w:sz w:val="20"/>
        <w:lang w:val="de-DE"/>
      </w:rPr>
      <w:t>of</w:t>
    </w:r>
    <w:r w:rsidRPr="002048EB">
      <w:rPr>
        <w:rFonts w:ascii="Arial" w:hAnsi="Arial"/>
        <w:sz w:val="20"/>
        <w:lang w:val="de-DE"/>
      </w:rPr>
      <w:t xml:space="preserve"> </w:t>
    </w:r>
    <w:r>
      <w:rPr>
        <w:rFonts w:ascii="Arial" w:hAnsi="Arial"/>
        <w:b/>
        <w:noProof/>
        <w:sz w:val="20"/>
        <w:lang w:val="de-DE"/>
      </w:rPr>
      <w:fldChar w:fldCharType="begin"/>
    </w:r>
    <w:r>
      <w:rPr>
        <w:rFonts w:ascii="Arial" w:hAnsi="Arial"/>
        <w:b/>
        <w:noProof/>
        <w:sz w:val="20"/>
        <w:lang w:val="de-DE"/>
      </w:rPr>
      <w:instrText>NUMPAGES  \* Arabic  \* MERGEFORMAT</w:instrText>
    </w:r>
    <w:r>
      <w:rPr>
        <w:rFonts w:ascii="Arial" w:hAnsi="Arial"/>
        <w:b/>
        <w:noProof/>
        <w:sz w:val="20"/>
        <w:lang w:val="de-DE"/>
      </w:rPr>
      <w:fldChar w:fldCharType="separate"/>
    </w:r>
    <w:r w:rsidR="00355CD2">
      <w:rPr>
        <w:rFonts w:ascii="Arial" w:hAnsi="Arial"/>
        <w:b/>
        <w:noProof/>
        <w:sz w:val="20"/>
        <w:lang w:val="de-DE"/>
      </w:rPr>
      <w:t>6</w:t>
    </w:r>
    <w:r>
      <w:rPr>
        <w:rFonts w:ascii="Arial" w:hAnsi="Arial"/>
        <w:b/>
        <w:noProof/>
        <w:sz w:val="20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A85DA6" w14:textId="77777777" w:rsidR="004D0FDF" w:rsidRDefault="004D0FDF">
      <w:r>
        <w:separator/>
      </w:r>
    </w:p>
  </w:footnote>
  <w:footnote w:type="continuationSeparator" w:id="0">
    <w:p w14:paraId="4E71B6D8" w14:textId="77777777" w:rsidR="004D0FDF" w:rsidRDefault="004D0FDF">
      <w:r>
        <w:continuationSeparator/>
      </w:r>
    </w:p>
  </w:footnote>
  <w:footnote w:id="1">
    <w:p w14:paraId="6ACF3E65" w14:textId="77777777" w:rsidR="002B1DC2" w:rsidRDefault="002B1DC2" w:rsidP="004839A4">
      <w:pPr>
        <w:pStyle w:val="Funotentext"/>
        <w:rPr>
          <w:rFonts w:ascii="Arial" w:hAnsi="Arial"/>
          <w:sz w:val="18"/>
        </w:rPr>
      </w:pPr>
      <w:r>
        <w:rPr>
          <w:rStyle w:val="Funotenzeichen"/>
          <w:rFonts w:ascii="Arial" w:hAnsi="Arial"/>
          <w:sz w:val="18"/>
        </w:rPr>
        <w:footnoteRef/>
      </w:r>
      <w:r>
        <w:rPr>
          <w:rFonts w:ascii="Arial" w:hAnsi="Arial"/>
          <w:sz w:val="18"/>
        </w:rPr>
        <w:t xml:space="preserve"> no requirement</w:t>
      </w:r>
    </w:p>
  </w:footnote>
  <w:footnote w:id="2">
    <w:p w14:paraId="6ACF3E66" w14:textId="77777777" w:rsidR="002B1DC2" w:rsidRDefault="002B1DC2" w:rsidP="004839A4">
      <w:pPr>
        <w:pStyle w:val="Funotentext"/>
        <w:rPr>
          <w:rFonts w:ascii="Arial" w:hAnsi="Arial"/>
          <w:sz w:val="18"/>
        </w:rPr>
      </w:pPr>
      <w:r>
        <w:rPr>
          <w:rStyle w:val="Funotenzeichen"/>
          <w:rFonts w:ascii="Arial" w:hAnsi="Arial"/>
          <w:sz w:val="18"/>
        </w:rPr>
        <w:footnoteRef/>
      </w:r>
      <w:r>
        <w:rPr>
          <w:rFonts w:ascii="Arial" w:hAnsi="Arial"/>
          <w:sz w:val="18"/>
        </w:rPr>
        <w:t xml:space="preserve"> each applicant must apply for one or two of the indicated projects. The choice has to match the applicant’s qualifications and needs to be justified in part 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10632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6"/>
      <w:gridCol w:w="4996"/>
      <w:gridCol w:w="2830"/>
    </w:tblGrid>
    <w:tr w:rsidR="002B1DC2" w14:paraId="6ACF3E59" w14:textId="77777777" w:rsidTr="004B09B0">
      <w:trPr>
        <w:trHeight w:val="1563"/>
      </w:trPr>
      <w:tc>
        <w:tcPr>
          <w:tcW w:w="3119" w:type="dxa"/>
        </w:tcPr>
        <w:p w14:paraId="6ACF3E56" w14:textId="77777777" w:rsidR="002B1DC2" w:rsidRDefault="002B1DC2">
          <w:pPr>
            <w:pStyle w:val="Kopfzeile"/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2336" behindDoc="0" locked="0" layoutInCell="1" allowOverlap="1" wp14:anchorId="6ACF3E5F" wp14:editId="6ACF3E60">
                <wp:simplePos x="0" y="0"/>
                <wp:positionH relativeFrom="margin">
                  <wp:posOffset>27305</wp:posOffset>
                </wp:positionH>
                <wp:positionV relativeFrom="margin">
                  <wp:posOffset>211455</wp:posOffset>
                </wp:positionV>
                <wp:extent cx="1472565" cy="590550"/>
                <wp:effectExtent l="0" t="0" r="0" b="0"/>
                <wp:wrapSquare wrapText="bothSides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ilogo-hg-weiss-farb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2565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8" w:type="dxa"/>
        </w:tcPr>
        <w:p w14:paraId="6ACF3E57" w14:textId="77777777" w:rsidR="002B1DC2" w:rsidRPr="004B09B0" w:rsidRDefault="002B1DC2" w:rsidP="004B09B0">
          <w:pPr>
            <w:pStyle w:val="Kopfzeile"/>
          </w:pPr>
          <w:r>
            <w:rPr>
              <w:noProof/>
              <w:lang w:eastAsia="en-US"/>
            </w:rPr>
            <w:drawing>
              <wp:inline distT="0" distB="0" distL="0" distR="0" wp14:anchorId="6ACF3E61" wp14:editId="6ACF3E62">
                <wp:extent cx="3035300" cy="950978"/>
                <wp:effectExtent l="0" t="0" r="0" b="1905"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vX - Logo [color on white backgroung]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9774" cy="952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</w:tcPr>
        <w:p w14:paraId="6ACF3E58" w14:textId="77777777" w:rsidR="002B1DC2" w:rsidRDefault="002B1DC2" w:rsidP="004B09B0">
          <w:pPr>
            <w:pStyle w:val="Kopfzeile"/>
          </w:pPr>
          <w:r>
            <w:rPr>
              <w:bCs/>
              <w:noProof/>
              <w:lang w:eastAsia="en-US"/>
            </w:rPr>
            <w:drawing>
              <wp:anchor distT="0" distB="0" distL="114300" distR="114300" simplePos="0" relativeHeight="251663360" behindDoc="0" locked="0" layoutInCell="1" allowOverlap="1" wp14:anchorId="6ACF3E63" wp14:editId="6ACF3E64">
                <wp:simplePos x="0" y="0"/>
                <wp:positionH relativeFrom="margin">
                  <wp:posOffset>27940</wp:posOffset>
                </wp:positionH>
                <wp:positionV relativeFrom="margin">
                  <wp:posOffset>12700</wp:posOffset>
                </wp:positionV>
                <wp:extent cx="1651000" cy="1010920"/>
                <wp:effectExtent l="0" t="0" r="6350" b="0"/>
                <wp:wrapSquare wrapText="bothSides"/>
                <wp:docPr id="6" name="Bild 2" descr="IMU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U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0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2B1DC2" w14:paraId="6ACF3E5D" w14:textId="77777777" w:rsidTr="004B09B0">
      <w:trPr>
        <w:trHeight w:val="385"/>
      </w:trPr>
      <w:tc>
        <w:tcPr>
          <w:tcW w:w="3119" w:type="dxa"/>
        </w:tcPr>
        <w:p w14:paraId="6ACF3E5A" w14:textId="77777777" w:rsidR="002B1DC2" w:rsidRDefault="002B1DC2">
          <w:pPr>
            <w:pStyle w:val="Kopfzeile"/>
            <w:rPr>
              <w:noProof/>
              <w:lang w:val="de-DE"/>
            </w:rPr>
          </w:pPr>
        </w:p>
      </w:tc>
      <w:tc>
        <w:tcPr>
          <w:tcW w:w="4678" w:type="dxa"/>
        </w:tcPr>
        <w:p w14:paraId="6ACF3E5B" w14:textId="77777777" w:rsidR="002B1DC2" w:rsidRDefault="002B1DC2" w:rsidP="004B09B0">
          <w:pPr>
            <w:pStyle w:val="Kopfzeile"/>
            <w:jc w:val="center"/>
            <w:rPr>
              <w:noProof/>
              <w:lang w:val="de-DE"/>
            </w:rPr>
          </w:pPr>
          <w:r w:rsidRPr="004B09B0">
            <w:rPr>
              <w:rFonts w:ascii="Arial" w:hAnsi="Arial" w:cs="Arial"/>
              <w:b/>
              <w:sz w:val="28"/>
              <w:szCs w:val="28"/>
            </w:rPr>
            <w:t>APPLICATION FORM</w:t>
          </w:r>
        </w:p>
      </w:tc>
      <w:tc>
        <w:tcPr>
          <w:tcW w:w="2835" w:type="dxa"/>
        </w:tcPr>
        <w:p w14:paraId="6ACF3E5C" w14:textId="77777777" w:rsidR="002B1DC2" w:rsidRDefault="002B1DC2" w:rsidP="004B09B0">
          <w:pPr>
            <w:pStyle w:val="Kopfzeile"/>
            <w:rPr>
              <w:bCs/>
              <w:noProof/>
              <w:lang w:val="de-DE"/>
            </w:rPr>
          </w:pPr>
        </w:p>
      </w:tc>
    </w:tr>
  </w:tbl>
  <w:p w14:paraId="6ACF3E5E" w14:textId="77777777" w:rsidR="002B1DC2" w:rsidRDefault="002B1DC2" w:rsidP="004B09B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n-US" w:vendorID="64" w:dllVersion="131078" w:nlCheck="1" w:checkStyle="1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de-AT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cKcNO+dnWyIpuuEl4Nqbbw99SdAIVZGrFrF3klXJv9l8y8DUp4tf/6zlYyYqWZZX3uZeSnMkA/gIw+EU+jNzg==" w:salt="U2b6cnPQYSCsom6M/nZFQw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8AA"/>
    <w:rsid w:val="00002C74"/>
    <w:rsid w:val="000E267D"/>
    <w:rsid w:val="00123FC6"/>
    <w:rsid w:val="001D77B4"/>
    <w:rsid w:val="001F06B9"/>
    <w:rsid w:val="002048EB"/>
    <w:rsid w:val="0021172B"/>
    <w:rsid w:val="00245523"/>
    <w:rsid w:val="00245580"/>
    <w:rsid w:val="00272C6B"/>
    <w:rsid w:val="002B1DC2"/>
    <w:rsid w:val="002E66E7"/>
    <w:rsid w:val="002F4937"/>
    <w:rsid w:val="003309B3"/>
    <w:rsid w:val="00355CD2"/>
    <w:rsid w:val="00357E9A"/>
    <w:rsid w:val="003846D2"/>
    <w:rsid w:val="004839A4"/>
    <w:rsid w:val="00495050"/>
    <w:rsid w:val="004A7EE5"/>
    <w:rsid w:val="004B09B0"/>
    <w:rsid w:val="004D0FDF"/>
    <w:rsid w:val="004E2E7D"/>
    <w:rsid w:val="004E69D4"/>
    <w:rsid w:val="0052498F"/>
    <w:rsid w:val="00552B24"/>
    <w:rsid w:val="00580350"/>
    <w:rsid w:val="006410C8"/>
    <w:rsid w:val="00643F7F"/>
    <w:rsid w:val="006E0978"/>
    <w:rsid w:val="00726A9D"/>
    <w:rsid w:val="00731F1F"/>
    <w:rsid w:val="007562D1"/>
    <w:rsid w:val="00781470"/>
    <w:rsid w:val="007874DA"/>
    <w:rsid w:val="00793366"/>
    <w:rsid w:val="007B2C41"/>
    <w:rsid w:val="007C093A"/>
    <w:rsid w:val="007E418A"/>
    <w:rsid w:val="00814F82"/>
    <w:rsid w:val="00863A24"/>
    <w:rsid w:val="008B56AD"/>
    <w:rsid w:val="008C1023"/>
    <w:rsid w:val="008C3399"/>
    <w:rsid w:val="008D4F26"/>
    <w:rsid w:val="008E23BB"/>
    <w:rsid w:val="0091383F"/>
    <w:rsid w:val="00916C33"/>
    <w:rsid w:val="00926083"/>
    <w:rsid w:val="00986730"/>
    <w:rsid w:val="009A2286"/>
    <w:rsid w:val="009A7348"/>
    <w:rsid w:val="009B494D"/>
    <w:rsid w:val="00A04A6C"/>
    <w:rsid w:val="00A07210"/>
    <w:rsid w:val="00A60976"/>
    <w:rsid w:val="00A62163"/>
    <w:rsid w:val="00A85352"/>
    <w:rsid w:val="00AF5553"/>
    <w:rsid w:val="00B35AAA"/>
    <w:rsid w:val="00B374A7"/>
    <w:rsid w:val="00B7646F"/>
    <w:rsid w:val="00BE3312"/>
    <w:rsid w:val="00C149BF"/>
    <w:rsid w:val="00C22346"/>
    <w:rsid w:val="00C572BE"/>
    <w:rsid w:val="00C8133F"/>
    <w:rsid w:val="00C82BED"/>
    <w:rsid w:val="00C978AA"/>
    <w:rsid w:val="00CA3C5D"/>
    <w:rsid w:val="00CC79C1"/>
    <w:rsid w:val="00CE2158"/>
    <w:rsid w:val="00D634F2"/>
    <w:rsid w:val="00D811BB"/>
    <w:rsid w:val="00D83617"/>
    <w:rsid w:val="00DB6CCF"/>
    <w:rsid w:val="00DE1EB0"/>
    <w:rsid w:val="00DF0D44"/>
    <w:rsid w:val="00E32734"/>
    <w:rsid w:val="00EA7E4B"/>
    <w:rsid w:val="00F13524"/>
    <w:rsid w:val="00F17B33"/>
    <w:rsid w:val="00F3585D"/>
    <w:rsid w:val="00F91BF6"/>
    <w:rsid w:val="00FF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ACF3CEA"/>
  <w15:docId w15:val="{47534A79-CB76-4C0D-9C4F-CA1B39905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 New Roman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ourier New" w:hAnsi="Courier New" w:cs="Courier New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spacing w:after="60"/>
      <w:ind w:left="-426"/>
      <w:outlineLvl w:val="0"/>
    </w:pPr>
    <w:rPr>
      <w:b/>
      <w:lang w:val="de-D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Datum">
    <w:name w:val="Date"/>
    <w:basedOn w:val="Standard"/>
    <w:next w:val="Standard"/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character" w:styleId="BesuchterLink">
    <w:name w:val="FollowedHyperlink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F1352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13524"/>
    <w:rPr>
      <w:rFonts w:ascii="Tahoma" w:hAnsi="Tahoma" w:cs="Tahoma"/>
      <w:sz w:val="16"/>
      <w:szCs w:val="16"/>
      <w:lang w:val="en-US"/>
    </w:rPr>
  </w:style>
  <w:style w:type="table" w:styleId="Tabellenraster">
    <w:name w:val="Table Grid"/>
    <w:basedOn w:val="NormaleTabelle"/>
    <w:rsid w:val="002E66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16C3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avX@i-med.ac.at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avX@i-med.ac.at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nwendungsdaten\Microsoft\Vorlagen\IMU-Brief2005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5D45A4ACA1CF4882F6EDF94294B6C5" ma:contentTypeVersion="7" ma:contentTypeDescription="Create a new document." ma:contentTypeScope="" ma:versionID="c8cff1fee7d43262abfe813800c91640">
  <xsd:schema xmlns:xsd="http://www.w3.org/2001/XMLSchema" xmlns:xs="http://www.w3.org/2001/XMLSchema" xmlns:p="http://schemas.microsoft.com/office/2006/metadata/properties" xmlns:ns3="41b1b4be-2408-4227-b92f-52441d942c31" targetNamespace="http://schemas.microsoft.com/office/2006/metadata/properties" ma:root="true" ma:fieldsID="c5fd1d081210534de94a2767b6922154" ns3:_="">
    <xsd:import namespace="41b1b4be-2408-4227-b92f-52441d942c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1b4be-2408-4227-b92f-52441d942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4B311-367B-4CB0-B2D3-5AB870053EC6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41b1b4be-2408-4227-b92f-52441d942c3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0737E62-C932-4BE7-AFFD-CA8FC4F104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08605A-D19C-4CE0-8D0F-E0214EE666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b1b4be-2408-4227-b92f-52441d942c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830482-0C81-478D-95D2-4D188B29A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IMU-Brief2005.dot</Template>
  <TotalTime>0</TotalTime>
  <Pages>6</Pages>
  <Words>926</Words>
  <Characters>5959</Characters>
  <Application>Microsoft Office Word</Application>
  <DocSecurity>0</DocSecurity>
  <Lines>106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</vt:lpstr>
    </vt:vector>
  </TitlesOfParts>
  <Company>Institut für Physiologie</Company>
  <LinksUpToDate>false</LinksUpToDate>
  <CharactersWithSpaces>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</dc:title>
  <dc:creator>flucher</dc:creator>
  <cp:lastModifiedBy>Gerald Obermair</cp:lastModifiedBy>
  <cp:revision>4</cp:revision>
  <cp:lastPrinted>2018-04-30T11:59:00Z</cp:lastPrinted>
  <dcterms:created xsi:type="dcterms:W3CDTF">2019-10-30T11:46:00Z</dcterms:created>
  <dcterms:modified xsi:type="dcterms:W3CDTF">2019-10-30T11:48:00Z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0x010100505D45A4ACA1CF4882F6EDF94294B6C5</vt:lpwstr>
  </property>
</Properties>
</file>